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2A37215" w14:textId="77777777" w:rsidR="004F3219" w:rsidRDefault="004F3219" w:rsidP="004F3219">
      <w:pPr>
        <w:pStyle w:val="NoSpacing"/>
      </w:pPr>
      <w:r>
        <w:rPr>
          <w:u w:val="single"/>
        </w:rPr>
        <w:t>William JANCOK</w:t>
      </w:r>
      <w:r>
        <w:t xml:space="preserve">    </w:t>
      </w:r>
      <w:proofErr w:type="gramStart"/>
      <w:r>
        <w:t xml:space="preserve">   (</w:t>
      </w:r>
      <w:proofErr w:type="gramEnd"/>
      <w:r>
        <w:t>fl.1484)</w:t>
      </w:r>
    </w:p>
    <w:p w14:paraId="235C5457" w14:textId="77777777" w:rsidR="004F3219" w:rsidRDefault="004F3219" w:rsidP="004F3219">
      <w:pPr>
        <w:pStyle w:val="NoSpacing"/>
      </w:pPr>
    </w:p>
    <w:p w14:paraId="281C56BD" w14:textId="77777777" w:rsidR="004F3219" w:rsidRDefault="004F3219" w:rsidP="004F3219">
      <w:pPr>
        <w:pStyle w:val="NoSpacing"/>
      </w:pPr>
    </w:p>
    <w:p w14:paraId="62384EEC" w14:textId="77777777" w:rsidR="004F3219" w:rsidRDefault="004F3219" w:rsidP="004F3219">
      <w:pPr>
        <w:pStyle w:val="NoSpacing"/>
      </w:pPr>
      <w:r>
        <w:tab/>
        <w:t>1484</w:t>
      </w:r>
      <w:r>
        <w:tab/>
        <w:t xml:space="preserve">As the executor of William </w:t>
      </w:r>
      <w:proofErr w:type="spellStart"/>
      <w:r>
        <w:t>Serlys</w:t>
      </w:r>
      <w:proofErr w:type="spellEnd"/>
      <w:r>
        <w:t>(q.v.) he made a plaint if debt against</w:t>
      </w:r>
    </w:p>
    <w:p w14:paraId="2538B1C4" w14:textId="77777777" w:rsidR="004F3219" w:rsidRDefault="004F3219" w:rsidP="004F3219">
      <w:pPr>
        <w:pStyle w:val="NoSpacing"/>
      </w:pPr>
      <w:r>
        <w:tab/>
      </w:r>
      <w:r>
        <w:tab/>
        <w:t xml:space="preserve">John </w:t>
      </w:r>
      <w:proofErr w:type="spellStart"/>
      <w:r>
        <w:t>Dunster</w:t>
      </w:r>
      <w:proofErr w:type="spellEnd"/>
      <w:r>
        <w:t>, Abbot of St. Augustine’s Monastery, outside Canterbury(q.v.).</w:t>
      </w:r>
    </w:p>
    <w:p w14:paraId="0B08739D" w14:textId="77777777" w:rsidR="004F3219" w:rsidRDefault="004F3219" w:rsidP="004F3219">
      <w:pPr>
        <w:pStyle w:val="NoSpacing"/>
      </w:pPr>
      <w:r>
        <w:tab/>
      </w:r>
      <w:r>
        <w:tab/>
        <w:t>(</w:t>
      </w:r>
      <w:hyperlink r:id="rId6" w:history="1">
        <w:r w:rsidRPr="002F68F7">
          <w:rPr>
            <w:rStyle w:val="Hyperlink"/>
          </w:rPr>
          <w:t>http://aalt.law.uh.edu/Indices/CP40Indices/CP40no888Pl.htm</w:t>
        </w:r>
      </w:hyperlink>
      <w:r>
        <w:t>)</w:t>
      </w:r>
    </w:p>
    <w:p w14:paraId="5E48057B" w14:textId="77777777" w:rsidR="004F3219" w:rsidRDefault="004F3219" w:rsidP="004F3219">
      <w:pPr>
        <w:pStyle w:val="NoSpacing"/>
      </w:pPr>
    </w:p>
    <w:p w14:paraId="0C072969" w14:textId="77777777" w:rsidR="004F3219" w:rsidRDefault="004F3219" w:rsidP="004F3219">
      <w:pPr>
        <w:pStyle w:val="NoSpacing"/>
      </w:pPr>
    </w:p>
    <w:p w14:paraId="09CC5FF0" w14:textId="77777777" w:rsidR="004F3219" w:rsidRDefault="004F3219" w:rsidP="004F3219">
      <w:pPr>
        <w:pStyle w:val="NoSpacing"/>
      </w:pPr>
      <w:r>
        <w:t>27 December 2018</w:t>
      </w:r>
    </w:p>
    <w:p w14:paraId="30025790" w14:textId="77777777" w:rsidR="006B2F86" w:rsidRPr="00E71FC3" w:rsidRDefault="004F3219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07DFE65" w14:textId="77777777" w:rsidR="004F3219" w:rsidRDefault="004F3219" w:rsidP="00E71FC3">
      <w:pPr>
        <w:spacing w:after="0" w:line="240" w:lineRule="auto"/>
      </w:pPr>
      <w:r>
        <w:separator/>
      </w:r>
    </w:p>
  </w:endnote>
  <w:endnote w:type="continuationSeparator" w:id="0">
    <w:p w14:paraId="6A1F93C9" w14:textId="77777777" w:rsidR="004F3219" w:rsidRDefault="004F321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C389215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4E604A7" w14:textId="77777777" w:rsidR="004F3219" w:rsidRDefault="004F3219" w:rsidP="00E71FC3">
      <w:pPr>
        <w:spacing w:after="0" w:line="240" w:lineRule="auto"/>
      </w:pPr>
      <w:r>
        <w:separator/>
      </w:r>
    </w:p>
  </w:footnote>
  <w:footnote w:type="continuationSeparator" w:id="0">
    <w:p w14:paraId="21CBB60F" w14:textId="77777777" w:rsidR="004F3219" w:rsidRDefault="004F321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3219"/>
    <w:rsid w:val="001A7C09"/>
    <w:rsid w:val="004F321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D6D77F"/>
  <w15:chartTrackingRefBased/>
  <w15:docId w15:val="{58FB4BD9-B974-4E90-877E-5DB765376F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4F321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51</Words>
  <Characters>297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2018-12-29T22:08:00Z</dcterms:created>
  <dcterms:modified xsi:type="dcterms:W3CDTF">2018-12-29T22:08:00Z</dcterms:modified>
</cp:coreProperties>
</file>