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E3" w:rsidRDefault="00237DE3" w:rsidP="00237DE3">
      <w:pPr>
        <w:pStyle w:val="NoSpacing"/>
      </w:pPr>
      <w:r>
        <w:rPr>
          <w:u w:val="single"/>
        </w:rPr>
        <w:t>Margery JANCOCK</w:t>
      </w:r>
      <w:r>
        <w:t xml:space="preserve">      (fl.1501)</w:t>
      </w:r>
    </w:p>
    <w:p w:rsidR="00237DE3" w:rsidRDefault="00237DE3" w:rsidP="00237DE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237DE3" w:rsidRDefault="00237DE3" w:rsidP="00237DE3">
      <w:pPr>
        <w:pStyle w:val="NoSpacing"/>
      </w:pPr>
    </w:p>
    <w:p w:rsidR="00237DE3" w:rsidRDefault="00237DE3" w:rsidP="00237DE3">
      <w:pPr>
        <w:pStyle w:val="NoSpacing"/>
      </w:pPr>
    </w:p>
    <w:p w:rsidR="00237DE3" w:rsidRDefault="00237DE3" w:rsidP="00237DE3">
      <w:pPr>
        <w:pStyle w:val="NoSpacing"/>
      </w:pPr>
      <w:r>
        <w:tab/>
        <w:t>1501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p.269)</w:t>
      </w:r>
    </w:p>
    <w:p w:rsidR="00237DE3" w:rsidRDefault="00237DE3" w:rsidP="00237DE3">
      <w:pPr>
        <w:pStyle w:val="NoSpacing"/>
      </w:pPr>
    </w:p>
    <w:p w:rsidR="00237DE3" w:rsidRDefault="00237DE3" w:rsidP="00237DE3">
      <w:pPr>
        <w:pStyle w:val="NoSpacing"/>
      </w:pPr>
    </w:p>
    <w:p w:rsidR="00237DE3" w:rsidRDefault="00237DE3" w:rsidP="00237DE3">
      <w:pPr>
        <w:pStyle w:val="NoSpacing"/>
      </w:pPr>
      <w:r>
        <w:t xml:space="preserve">23 April 2015     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DE3" w:rsidRDefault="00237DE3" w:rsidP="00920DE3">
      <w:pPr>
        <w:spacing w:after="0" w:line="240" w:lineRule="auto"/>
      </w:pPr>
      <w:r>
        <w:separator/>
      </w:r>
    </w:p>
  </w:endnote>
  <w:endnote w:type="continuationSeparator" w:id="0">
    <w:p w:rsidR="00237DE3" w:rsidRDefault="00237D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DE3" w:rsidRDefault="00237DE3" w:rsidP="00920DE3">
      <w:pPr>
        <w:spacing w:after="0" w:line="240" w:lineRule="auto"/>
      </w:pPr>
      <w:r>
        <w:separator/>
      </w:r>
    </w:p>
  </w:footnote>
  <w:footnote w:type="continuationSeparator" w:id="0">
    <w:p w:rsidR="00237DE3" w:rsidRDefault="00237D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DE3"/>
    <w:rsid w:val="00120749"/>
    <w:rsid w:val="00237DE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2015-05-12T21:04:00Z</dcterms:created>
  <dcterms:modified xsi:type="dcterms:W3CDTF">2015-05-12T21:04:00Z</dcterms:modified>
</cp:coreProperties>
</file>