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ACE" w:rsidRDefault="00F72ACE" w:rsidP="00F72ACE">
      <w:pPr>
        <w:pStyle w:val="NoSpacing"/>
      </w:pPr>
      <w:r>
        <w:rPr>
          <w:u w:val="single"/>
        </w:rPr>
        <w:t>Thomas JAN</w:t>
      </w:r>
      <w:r>
        <w:t xml:space="preserve">     (fl.1470)</w:t>
      </w:r>
    </w:p>
    <w:p w:rsidR="00F72ACE" w:rsidRDefault="00F72ACE" w:rsidP="00F72AC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F72ACE" w:rsidRDefault="00F72ACE" w:rsidP="00F72ACE">
      <w:pPr>
        <w:pStyle w:val="NoSpacing"/>
      </w:pPr>
    </w:p>
    <w:p w:rsidR="00F72ACE" w:rsidRDefault="00F72ACE" w:rsidP="00F72ACE">
      <w:pPr>
        <w:pStyle w:val="NoSpacing"/>
      </w:pPr>
    </w:p>
    <w:p w:rsidR="00F72ACE" w:rsidRDefault="00F72ACE" w:rsidP="00F72ACE">
      <w:pPr>
        <w:pStyle w:val="NoSpacing"/>
      </w:pPr>
      <w:r>
        <w:tab/>
        <w:t>1470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p.269)</w:t>
      </w:r>
    </w:p>
    <w:p w:rsidR="00F72ACE" w:rsidRDefault="00F72ACE" w:rsidP="00F72ACE">
      <w:pPr>
        <w:pStyle w:val="NoSpacing"/>
      </w:pPr>
    </w:p>
    <w:p w:rsidR="00F72ACE" w:rsidRDefault="00F72ACE" w:rsidP="00F72ACE">
      <w:pPr>
        <w:pStyle w:val="NoSpacing"/>
      </w:pPr>
    </w:p>
    <w:p w:rsidR="00F72ACE" w:rsidRDefault="00F72ACE" w:rsidP="00F72ACE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ACE" w:rsidRDefault="00F72ACE" w:rsidP="00920DE3">
      <w:pPr>
        <w:spacing w:after="0" w:line="240" w:lineRule="auto"/>
      </w:pPr>
      <w:r>
        <w:separator/>
      </w:r>
    </w:p>
  </w:endnote>
  <w:endnote w:type="continuationSeparator" w:id="0">
    <w:p w:rsidR="00F72ACE" w:rsidRDefault="00F72A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ACE" w:rsidRDefault="00F72ACE" w:rsidP="00920DE3">
      <w:pPr>
        <w:spacing w:after="0" w:line="240" w:lineRule="auto"/>
      </w:pPr>
      <w:r>
        <w:separator/>
      </w:r>
    </w:p>
  </w:footnote>
  <w:footnote w:type="continuationSeparator" w:id="0">
    <w:p w:rsidR="00F72ACE" w:rsidRDefault="00F72A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ACE"/>
    <w:rsid w:val="00120749"/>
    <w:rsid w:val="00624CAE"/>
    <w:rsid w:val="00920DE3"/>
    <w:rsid w:val="00C009D8"/>
    <w:rsid w:val="00CF53C8"/>
    <w:rsid w:val="00E47068"/>
    <w:rsid w:val="00F7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2015-05-12T21:01:00Z</dcterms:created>
  <dcterms:modified xsi:type="dcterms:W3CDTF">2015-05-12T21:01:00Z</dcterms:modified>
</cp:coreProperties>
</file>