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B2A" w:rsidRDefault="00217B2A" w:rsidP="00217B2A">
      <w:pPr>
        <w:pStyle w:val="NoSpacing"/>
      </w:pPr>
      <w:r>
        <w:rPr>
          <w:u w:val="single"/>
        </w:rPr>
        <w:t>James JAN</w:t>
      </w:r>
      <w:r>
        <w:t xml:space="preserve">      (fl.1472)</w:t>
      </w:r>
    </w:p>
    <w:p w:rsidR="00217B2A" w:rsidRDefault="00217B2A" w:rsidP="00217B2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Rolvenden</w:t>
      </w:r>
      <w:proofErr w:type="spellEnd"/>
      <w:r>
        <w:t>, Kent.</w:t>
      </w:r>
    </w:p>
    <w:p w:rsidR="00217B2A" w:rsidRDefault="00217B2A" w:rsidP="00217B2A">
      <w:pPr>
        <w:pStyle w:val="NoSpacing"/>
      </w:pPr>
    </w:p>
    <w:p w:rsidR="00217B2A" w:rsidRDefault="00217B2A" w:rsidP="00217B2A">
      <w:pPr>
        <w:pStyle w:val="NoSpacing"/>
      </w:pPr>
    </w:p>
    <w:p w:rsidR="00217B2A" w:rsidRDefault="00217B2A" w:rsidP="00217B2A">
      <w:pPr>
        <w:pStyle w:val="NoSpacing"/>
      </w:pPr>
      <w:r>
        <w:tab/>
        <w:t>1472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217B2A" w:rsidRDefault="00217B2A" w:rsidP="00217B2A">
      <w:pPr>
        <w:pStyle w:val="NoSpacing"/>
      </w:pPr>
    </w:p>
    <w:p w:rsidR="00217B2A" w:rsidRDefault="00217B2A" w:rsidP="00217B2A">
      <w:pPr>
        <w:pStyle w:val="NoSpacing"/>
      </w:pPr>
    </w:p>
    <w:p w:rsidR="00E47068" w:rsidRPr="00C009D8" w:rsidRDefault="00217B2A" w:rsidP="00217B2A">
      <w:pPr>
        <w:pStyle w:val="NoSpacing"/>
      </w:pPr>
      <w:r>
        <w:t>23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B2A" w:rsidRDefault="00217B2A" w:rsidP="00920DE3">
      <w:pPr>
        <w:spacing w:after="0" w:line="240" w:lineRule="auto"/>
      </w:pPr>
      <w:r>
        <w:separator/>
      </w:r>
    </w:p>
  </w:endnote>
  <w:endnote w:type="continuationSeparator" w:id="0">
    <w:p w:rsidR="00217B2A" w:rsidRDefault="00217B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B2A" w:rsidRDefault="00217B2A" w:rsidP="00920DE3">
      <w:pPr>
        <w:spacing w:after="0" w:line="240" w:lineRule="auto"/>
      </w:pPr>
      <w:r>
        <w:separator/>
      </w:r>
    </w:p>
  </w:footnote>
  <w:footnote w:type="continuationSeparator" w:id="0">
    <w:p w:rsidR="00217B2A" w:rsidRDefault="00217B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B2A"/>
    <w:rsid w:val="00120749"/>
    <w:rsid w:val="00217B2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2015-05-10T18:25:00Z</dcterms:created>
  <dcterms:modified xsi:type="dcterms:W3CDTF">2015-05-10T18:25:00Z</dcterms:modified>
</cp:coreProperties>
</file>