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6E384" w14:textId="77777777" w:rsidR="00D344FF" w:rsidRDefault="00D344FF" w:rsidP="00D344F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JAMYS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fl.1480)</w:t>
      </w:r>
    </w:p>
    <w:p w14:paraId="1612F654" w14:textId="77777777" w:rsidR="00D344FF" w:rsidRDefault="00D344FF" w:rsidP="00D344F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Yalding, Kent. Thatcher.</w:t>
      </w:r>
    </w:p>
    <w:p w14:paraId="7080B0E8" w14:textId="77777777" w:rsidR="00D344FF" w:rsidRDefault="00D344FF" w:rsidP="00D344F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0F9D8F" w14:textId="77777777" w:rsidR="00D344FF" w:rsidRDefault="00D344FF" w:rsidP="00D344F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1C325E" w14:textId="77777777" w:rsidR="00D344FF" w:rsidRDefault="00D344FF" w:rsidP="00D344F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1480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Wyltoft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brought a plaint (not specified) against him, William</w:t>
      </w:r>
    </w:p>
    <w:p w14:paraId="72C51B8F" w14:textId="77777777" w:rsidR="00D344FF" w:rsidRDefault="00D344FF" w:rsidP="00D344F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Osbern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East </w:t>
      </w:r>
      <w:proofErr w:type="spellStart"/>
      <w:r>
        <w:rPr>
          <w:rFonts w:ascii="Times New Roman" w:hAnsi="Times New Roman" w:cs="Times New Roman"/>
          <w:sz w:val="24"/>
          <w:szCs w:val="24"/>
        </w:rPr>
        <w:t>Malling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Henry Lyon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Tunbridge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John</w:t>
      </w:r>
    </w:p>
    <w:p w14:paraId="0EBF2DDF" w14:textId="77777777" w:rsidR="00D344FF" w:rsidRDefault="00D344FF" w:rsidP="00D344F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Carter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Boxley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John Lowe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Maidstone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574F6D4C" w14:textId="77777777" w:rsidR="00D344FF" w:rsidRDefault="00D344FF" w:rsidP="00D344F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F51A34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https://waalt.uh.edu/index.php/CP40/871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1D20D9AC" w14:textId="77777777" w:rsidR="00D344FF" w:rsidRDefault="00D344FF" w:rsidP="00D344F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4B65E4" w14:textId="77777777" w:rsidR="00D344FF" w:rsidRDefault="00D344FF" w:rsidP="00D344F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909D77" w14:textId="77777777" w:rsidR="00D344FF" w:rsidRDefault="00D344FF" w:rsidP="00D344F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June 2022</w:t>
      </w:r>
    </w:p>
    <w:p w14:paraId="05BAAB7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8003C6" w14:textId="77777777" w:rsidR="00D344FF" w:rsidRDefault="00D344FF" w:rsidP="009139A6">
      <w:r>
        <w:separator/>
      </w:r>
    </w:p>
  </w:endnote>
  <w:endnote w:type="continuationSeparator" w:id="0">
    <w:p w14:paraId="0C9BCB34" w14:textId="77777777" w:rsidR="00D344FF" w:rsidRDefault="00D344F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31B5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209F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0967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512FA0" w14:textId="77777777" w:rsidR="00D344FF" w:rsidRDefault="00D344FF" w:rsidP="009139A6">
      <w:r>
        <w:separator/>
      </w:r>
    </w:p>
  </w:footnote>
  <w:footnote w:type="continuationSeparator" w:id="0">
    <w:p w14:paraId="7DF630A6" w14:textId="77777777" w:rsidR="00D344FF" w:rsidRDefault="00D344F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D64C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E014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263C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4FF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344FF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138CF2"/>
  <w15:chartTrackingRefBased/>
  <w15:docId w15:val="{A84AD56A-3A61-45BE-B762-2C2FA7B8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344F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7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2022-06-01T11:32:00Z</dcterms:created>
  <dcterms:modified xsi:type="dcterms:W3CDTF">2022-06-01T11:33:00Z</dcterms:modified>
</cp:coreProperties>
</file>