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CDDEB" w14:textId="77777777" w:rsidR="00B36FAB" w:rsidRDefault="00B36FAB" w:rsidP="00B36FAB">
      <w:pPr>
        <w:pStyle w:val="NoSpacing"/>
      </w:pPr>
      <w:r>
        <w:rPr>
          <w:u w:val="single"/>
        </w:rPr>
        <w:t>Philip JAMYS</w:t>
      </w:r>
      <w:r>
        <w:t xml:space="preserve">   </w:t>
      </w:r>
      <w:proofErr w:type="gramStart"/>
      <w:r>
        <w:t xml:space="preserve">   (</w:t>
      </w:r>
      <w:proofErr w:type="gramEnd"/>
      <w:r>
        <w:t>fl.1471)</w:t>
      </w:r>
    </w:p>
    <w:p w14:paraId="7B7A8763" w14:textId="77777777" w:rsidR="00B36FAB" w:rsidRDefault="00B36FAB" w:rsidP="00B36FAB">
      <w:pPr>
        <w:pStyle w:val="NoSpacing"/>
      </w:pPr>
      <w:r>
        <w:t>of Norwich diocese. Deacon.</w:t>
      </w:r>
    </w:p>
    <w:p w14:paraId="26A8ED75" w14:textId="77777777" w:rsidR="00B36FAB" w:rsidRDefault="00B36FAB" w:rsidP="00B36FAB">
      <w:pPr>
        <w:pStyle w:val="NoSpacing"/>
      </w:pPr>
    </w:p>
    <w:p w14:paraId="39AA6B29" w14:textId="77777777" w:rsidR="00B36FAB" w:rsidRDefault="00B36FAB" w:rsidP="00B36FAB">
      <w:pPr>
        <w:pStyle w:val="NoSpacing"/>
      </w:pPr>
    </w:p>
    <w:p w14:paraId="59DDCC93" w14:textId="77777777" w:rsidR="00B36FAB" w:rsidRDefault="00B36FAB" w:rsidP="00B36FAB">
      <w:pPr>
        <w:pStyle w:val="NoSpacing"/>
      </w:pPr>
      <w:r>
        <w:t>18 Jul.1471</w:t>
      </w:r>
      <w:r>
        <w:tab/>
        <w:t xml:space="preserve">Now being 23 years of age, he sought a dispensation that he might be </w:t>
      </w:r>
    </w:p>
    <w:p w14:paraId="2CFE0496" w14:textId="77777777" w:rsidR="00B36FAB" w:rsidRDefault="00B36FAB" w:rsidP="00B36FAB">
      <w:pPr>
        <w:pStyle w:val="NoSpacing"/>
      </w:pPr>
      <w:r>
        <w:tab/>
      </w:r>
      <w:r>
        <w:tab/>
        <w:t>promoted to priest’s orders on reaching the age of 24. Approved.</w:t>
      </w:r>
    </w:p>
    <w:p w14:paraId="2802B886" w14:textId="77777777" w:rsidR="00B36FAB" w:rsidRDefault="00B36FAB" w:rsidP="00B36FAB">
      <w:pPr>
        <w:pStyle w:val="NoSpacing"/>
        <w:ind w:left="1440"/>
      </w:pPr>
      <w:r>
        <w:t>(“Supplications from England and Wales in the Registers of the Apostolic Penitentiary, 1410-1503”, volume II 1464-1492 p.92)</w:t>
      </w:r>
    </w:p>
    <w:p w14:paraId="0B6DB1D8" w14:textId="77777777" w:rsidR="00B36FAB" w:rsidRDefault="00B36FAB" w:rsidP="00B36FAB">
      <w:pPr>
        <w:pStyle w:val="NoSpacing"/>
      </w:pPr>
    </w:p>
    <w:p w14:paraId="0A4C51B0" w14:textId="77777777" w:rsidR="00B36FAB" w:rsidRDefault="00B36FAB" w:rsidP="00B36FAB">
      <w:pPr>
        <w:pStyle w:val="NoSpacing"/>
      </w:pPr>
    </w:p>
    <w:p w14:paraId="2CE6727A" w14:textId="77777777" w:rsidR="00B36FAB" w:rsidRDefault="00B36FAB" w:rsidP="00B36FAB">
      <w:pPr>
        <w:pStyle w:val="NoSpacing"/>
      </w:pPr>
      <w:r>
        <w:t>8 December 2018</w:t>
      </w:r>
    </w:p>
    <w:p w14:paraId="36D40D10" w14:textId="77777777" w:rsidR="006B2F86" w:rsidRPr="00E71FC3" w:rsidRDefault="00B36F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46B59" w14:textId="77777777" w:rsidR="00B36FAB" w:rsidRDefault="00B36FAB" w:rsidP="00E71FC3">
      <w:pPr>
        <w:spacing w:after="0" w:line="240" w:lineRule="auto"/>
      </w:pPr>
      <w:r>
        <w:separator/>
      </w:r>
    </w:p>
  </w:endnote>
  <w:endnote w:type="continuationSeparator" w:id="0">
    <w:p w14:paraId="0471285B" w14:textId="77777777" w:rsidR="00B36FAB" w:rsidRDefault="00B36F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C17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5DDAE" w14:textId="77777777" w:rsidR="00B36FAB" w:rsidRDefault="00B36FAB" w:rsidP="00E71FC3">
      <w:pPr>
        <w:spacing w:after="0" w:line="240" w:lineRule="auto"/>
      </w:pPr>
      <w:r>
        <w:separator/>
      </w:r>
    </w:p>
  </w:footnote>
  <w:footnote w:type="continuationSeparator" w:id="0">
    <w:p w14:paraId="77AC2A5B" w14:textId="77777777" w:rsidR="00B36FAB" w:rsidRDefault="00B36F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AB"/>
    <w:rsid w:val="001A7C09"/>
    <w:rsid w:val="00577BD5"/>
    <w:rsid w:val="00656CBA"/>
    <w:rsid w:val="006A1F77"/>
    <w:rsid w:val="00733BE7"/>
    <w:rsid w:val="00AB52E8"/>
    <w:rsid w:val="00B16D3F"/>
    <w:rsid w:val="00B36FA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00CF1"/>
  <w15:chartTrackingRefBased/>
  <w15:docId w15:val="{7A069E09-CDD9-4710-AF85-D59ED388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2018-12-16T21:27:00Z</dcterms:created>
  <dcterms:modified xsi:type="dcterms:W3CDTF">2018-12-16T21:31:00Z</dcterms:modified>
</cp:coreProperties>
</file>