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A0540" w14:textId="77777777" w:rsidR="00FC4F73" w:rsidRDefault="00FC4F73" w:rsidP="00FC4F7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JAMYS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29D83F78" w14:textId="77777777" w:rsidR="00FC4F73" w:rsidRDefault="00FC4F73" w:rsidP="00FC4F7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Exeter.</w:t>
      </w:r>
    </w:p>
    <w:p w14:paraId="6807A28D" w14:textId="77777777" w:rsidR="00FC4F73" w:rsidRDefault="00FC4F73" w:rsidP="00FC4F73">
      <w:pPr>
        <w:pStyle w:val="NoSpacing"/>
        <w:rPr>
          <w:rFonts w:cs="Times New Roman"/>
          <w:szCs w:val="24"/>
        </w:rPr>
      </w:pPr>
    </w:p>
    <w:p w14:paraId="07F3F1C3" w14:textId="77777777" w:rsidR="00FC4F73" w:rsidRDefault="00FC4F73" w:rsidP="00FC4F73">
      <w:pPr>
        <w:pStyle w:val="NoSpacing"/>
        <w:rPr>
          <w:rFonts w:cs="Times New Roman"/>
          <w:szCs w:val="24"/>
        </w:rPr>
      </w:pPr>
    </w:p>
    <w:p w14:paraId="348E86F4" w14:textId="77777777" w:rsidR="00FC4F73" w:rsidRDefault="00FC4F73" w:rsidP="00FC4F7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Jun.1444</w:t>
      </w:r>
      <w:r>
        <w:rPr>
          <w:rFonts w:cs="Times New Roman"/>
          <w:szCs w:val="24"/>
        </w:rPr>
        <w:tab/>
        <w:t xml:space="preserve">He was ordained to his first tonsure in the parish church of Bishop’s </w:t>
      </w:r>
      <w:proofErr w:type="spellStart"/>
      <w:r>
        <w:rPr>
          <w:rFonts w:cs="Times New Roman"/>
          <w:szCs w:val="24"/>
        </w:rPr>
        <w:t>Tawton</w:t>
      </w:r>
      <w:proofErr w:type="spellEnd"/>
      <w:r>
        <w:rPr>
          <w:rFonts w:cs="Times New Roman"/>
          <w:szCs w:val="24"/>
        </w:rPr>
        <w:t>,</w:t>
      </w:r>
    </w:p>
    <w:p w14:paraId="5ADC128F" w14:textId="77777777" w:rsidR="00FC4F73" w:rsidRDefault="00FC4F73" w:rsidP="00FC4F7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Devon.</w:t>
      </w:r>
    </w:p>
    <w:p w14:paraId="47C0E292" w14:textId="77777777" w:rsidR="00FC4F73" w:rsidRDefault="00FC4F73" w:rsidP="00FC4F73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Register of Edmund Lacy, Bishop of Exeter 1420-55 part 4” </w:t>
      </w:r>
      <w:proofErr w:type="spellStart"/>
      <w:r>
        <w:rPr>
          <w:rFonts w:cs="Times New Roman"/>
          <w:szCs w:val="24"/>
        </w:rPr>
        <w:t>ed.G.R</w:t>
      </w:r>
      <w:proofErr w:type="spellEnd"/>
      <w:r>
        <w:rPr>
          <w:rFonts w:cs="Times New Roman"/>
          <w:szCs w:val="24"/>
        </w:rPr>
        <w:t>. Dunstan pub. by The Canterbury and York Society 1971 p.197)</w:t>
      </w:r>
    </w:p>
    <w:p w14:paraId="4DC0E716" w14:textId="77777777" w:rsidR="00FC4F73" w:rsidRDefault="00FC4F73" w:rsidP="00FC4F73">
      <w:pPr>
        <w:pStyle w:val="NoSpacing"/>
        <w:rPr>
          <w:rFonts w:cs="Times New Roman"/>
          <w:szCs w:val="24"/>
        </w:rPr>
      </w:pPr>
    </w:p>
    <w:p w14:paraId="7C6E0DFB" w14:textId="77777777" w:rsidR="00FC4F73" w:rsidRDefault="00FC4F73" w:rsidP="00FC4F73">
      <w:pPr>
        <w:pStyle w:val="NoSpacing"/>
        <w:rPr>
          <w:rFonts w:cs="Times New Roman"/>
          <w:szCs w:val="24"/>
        </w:rPr>
      </w:pPr>
    </w:p>
    <w:p w14:paraId="251B51F8" w14:textId="77777777" w:rsidR="00FC4F73" w:rsidRDefault="00FC4F73" w:rsidP="00FC4F7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November 2023</w:t>
      </w:r>
    </w:p>
    <w:p w14:paraId="0272E6E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FDD07" w14:textId="77777777" w:rsidR="00FC4F73" w:rsidRDefault="00FC4F73" w:rsidP="009139A6">
      <w:r>
        <w:separator/>
      </w:r>
    </w:p>
  </w:endnote>
  <w:endnote w:type="continuationSeparator" w:id="0">
    <w:p w14:paraId="6D36D18E" w14:textId="77777777" w:rsidR="00FC4F73" w:rsidRDefault="00FC4F7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4371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E7EB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D690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13E8E" w14:textId="77777777" w:rsidR="00FC4F73" w:rsidRDefault="00FC4F73" w:rsidP="009139A6">
      <w:r>
        <w:separator/>
      </w:r>
    </w:p>
  </w:footnote>
  <w:footnote w:type="continuationSeparator" w:id="0">
    <w:p w14:paraId="43ADEC4F" w14:textId="77777777" w:rsidR="00FC4F73" w:rsidRDefault="00FC4F7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AD8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D4EA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AE8A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F7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C4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8393D"/>
  <w15:chartTrackingRefBased/>
  <w15:docId w15:val="{D9EC00E4-C76D-4534-ADC7-C056514BD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2023-11-03T17:36:00Z</dcterms:created>
  <dcterms:modified xsi:type="dcterms:W3CDTF">2023-11-03T17:37:00Z</dcterms:modified>
</cp:coreProperties>
</file>