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JAMYS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477D1" w:rsidRDefault="002477D1" w:rsidP="002477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2477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7D1" w:rsidRDefault="002477D1" w:rsidP="00E71FC3">
      <w:pPr>
        <w:spacing w:after="0" w:line="240" w:lineRule="auto"/>
      </w:pPr>
      <w:r>
        <w:separator/>
      </w:r>
    </w:p>
  </w:endnote>
  <w:endnote w:type="continuationSeparator" w:id="0">
    <w:p w:rsidR="002477D1" w:rsidRDefault="002477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7D1" w:rsidRDefault="002477D1" w:rsidP="00E71FC3">
      <w:pPr>
        <w:spacing w:after="0" w:line="240" w:lineRule="auto"/>
      </w:pPr>
      <w:r>
        <w:separator/>
      </w:r>
    </w:p>
  </w:footnote>
  <w:footnote w:type="continuationSeparator" w:id="0">
    <w:p w:rsidR="002477D1" w:rsidRDefault="002477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D1"/>
    <w:rsid w:val="002477D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1560"/>
  <w15:chartTrackingRefBased/>
  <w15:docId w15:val="{4BE5C577-9C10-4B9B-B097-1B6A1046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2016-06-04T15:11:00Z</dcterms:created>
  <dcterms:modified xsi:type="dcterms:W3CDTF">2016-06-04T15:12:00Z</dcterms:modified>
</cp:coreProperties>
</file>