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9265C" w14:textId="77777777" w:rsidR="00F507D2" w:rsidRDefault="00F507D2" w:rsidP="00F50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JAMYS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2F515BD5" w14:textId="77777777" w:rsidR="00F507D2" w:rsidRDefault="00F507D2" w:rsidP="00F507D2">
      <w:pPr>
        <w:pStyle w:val="NoSpacing"/>
        <w:rPr>
          <w:rFonts w:cs="Times New Roman"/>
          <w:szCs w:val="24"/>
        </w:rPr>
      </w:pPr>
    </w:p>
    <w:p w14:paraId="5F3CCDFF" w14:textId="77777777" w:rsidR="00F507D2" w:rsidRDefault="00F507D2" w:rsidP="00F507D2">
      <w:pPr>
        <w:pStyle w:val="NoSpacing"/>
        <w:rPr>
          <w:rFonts w:cs="Times New Roman"/>
          <w:szCs w:val="24"/>
        </w:rPr>
      </w:pPr>
    </w:p>
    <w:p w14:paraId="3AB7A4C0" w14:textId="77777777" w:rsidR="00F507D2" w:rsidRDefault="00F507D2" w:rsidP="00F50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Sep.1487</w:t>
      </w:r>
      <w:r>
        <w:rPr>
          <w:rFonts w:cs="Times New Roman"/>
          <w:szCs w:val="24"/>
        </w:rPr>
        <w:tab/>
        <w:t xml:space="preserve">He was presented to the parish church of </w:t>
      </w:r>
      <w:proofErr w:type="spellStart"/>
      <w:r>
        <w:rPr>
          <w:rFonts w:cs="Times New Roman"/>
          <w:szCs w:val="24"/>
        </w:rPr>
        <w:t>Cooston</w:t>
      </w:r>
      <w:proofErr w:type="spellEnd"/>
      <w:r>
        <w:rPr>
          <w:rFonts w:cs="Times New Roman"/>
          <w:szCs w:val="24"/>
        </w:rPr>
        <w:t>, in the diocese of Lincoln.</w:t>
      </w:r>
    </w:p>
    <w:p w14:paraId="32382FEB" w14:textId="77777777" w:rsidR="00F507D2" w:rsidRDefault="00F507D2" w:rsidP="00F50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p.194)</w:t>
      </w:r>
    </w:p>
    <w:p w14:paraId="30931FDE" w14:textId="77777777" w:rsidR="00F507D2" w:rsidRDefault="00F507D2" w:rsidP="00F507D2">
      <w:pPr>
        <w:pStyle w:val="NoSpacing"/>
        <w:rPr>
          <w:rFonts w:cs="Times New Roman"/>
          <w:szCs w:val="24"/>
        </w:rPr>
      </w:pPr>
    </w:p>
    <w:p w14:paraId="173A44CB" w14:textId="77777777" w:rsidR="00F507D2" w:rsidRDefault="00F507D2" w:rsidP="00F507D2">
      <w:pPr>
        <w:pStyle w:val="NoSpacing"/>
        <w:rPr>
          <w:rFonts w:cs="Times New Roman"/>
          <w:szCs w:val="24"/>
        </w:rPr>
      </w:pPr>
    </w:p>
    <w:p w14:paraId="316DDB9D" w14:textId="77777777" w:rsidR="00F507D2" w:rsidRDefault="00F507D2" w:rsidP="00F507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6CC9BE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42E4A" w14:textId="77777777" w:rsidR="00F507D2" w:rsidRDefault="00F507D2" w:rsidP="009139A6">
      <w:r>
        <w:separator/>
      </w:r>
    </w:p>
  </w:endnote>
  <w:endnote w:type="continuationSeparator" w:id="0">
    <w:p w14:paraId="54965447" w14:textId="77777777" w:rsidR="00F507D2" w:rsidRDefault="00F507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B5D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B4C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163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A9B1E" w14:textId="77777777" w:rsidR="00F507D2" w:rsidRDefault="00F507D2" w:rsidP="009139A6">
      <w:r>
        <w:separator/>
      </w:r>
    </w:p>
  </w:footnote>
  <w:footnote w:type="continuationSeparator" w:id="0">
    <w:p w14:paraId="05190B66" w14:textId="77777777" w:rsidR="00F507D2" w:rsidRDefault="00F507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B8E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1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488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D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07D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98D5"/>
  <w15:chartTrackingRefBased/>
  <w15:docId w15:val="{F0ED845F-1FF7-4E88-A38B-06ED2FA1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2024-06-23T16:15:00Z</dcterms:created>
  <dcterms:modified xsi:type="dcterms:W3CDTF">2024-06-23T16:18:00Z</dcterms:modified>
</cp:coreProperties>
</file>