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DD211" w14:textId="77777777" w:rsidR="00120926" w:rsidRDefault="00120926" w:rsidP="0012092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John JAMYS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79B0B482" w14:textId="77777777" w:rsidR="00120926" w:rsidRDefault="00120926" w:rsidP="0012092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Snetterton, Norfolk.</w:t>
      </w:r>
    </w:p>
    <w:p w14:paraId="0B09D35E" w14:textId="77777777" w:rsidR="00120926" w:rsidRDefault="00120926" w:rsidP="00120926">
      <w:pPr>
        <w:pStyle w:val="NoSpacing"/>
        <w:tabs>
          <w:tab w:val="left" w:pos="720"/>
        </w:tabs>
        <w:rPr>
          <w:rStyle w:val="s1"/>
        </w:rPr>
      </w:pPr>
    </w:p>
    <w:p w14:paraId="12FE859B" w14:textId="77777777" w:rsidR="00120926" w:rsidRDefault="00120926" w:rsidP="00120926">
      <w:pPr>
        <w:pStyle w:val="NoSpacing"/>
        <w:tabs>
          <w:tab w:val="left" w:pos="720"/>
        </w:tabs>
        <w:rPr>
          <w:rStyle w:val="s1"/>
        </w:rPr>
      </w:pPr>
    </w:p>
    <w:p w14:paraId="49585796" w14:textId="77777777" w:rsidR="00120926" w:rsidRDefault="00120926" w:rsidP="00120926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5D24EBE2" w14:textId="77777777" w:rsidR="00120926" w:rsidRDefault="00120926" w:rsidP="00120926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255)</w:t>
      </w:r>
    </w:p>
    <w:p w14:paraId="6C7A277F" w14:textId="77777777" w:rsidR="00120926" w:rsidRDefault="00120926" w:rsidP="00120926">
      <w:pPr>
        <w:pStyle w:val="NoSpacing"/>
        <w:rPr>
          <w:rStyle w:val="s1"/>
        </w:rPr>
      </w:pPr>
    </w:p>
    <w:p w14:paraId="254A30A5" w14:textId="77777777" w:rsidR="00120926" w:rsidRDefault="00120926" w:rsidP="00120926">
      <w:pPr>
        <w:pStyle w:val="NoSpacing"/>
        <w:rPr>
          <w:rStyle w:val="s1"/>
        </w:rPr>
      </w:pPr>
    </w:p>
    <w:p w14:paraId="2A38E702" w14:textId="77777777" w:rsidR="00120926" w:rsidRDefault="00120926" w:rsidP="00120926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1 December 2018</w:t>
      </w:r>
    </w:p>
    <w:p w14:paraId="2E27E2CB" w14:textId="77777777" w:rsidR="006B2F86" w:rsidRPr="00E71FC3" w:rsidRDefault="0012092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5072A" w14:textId="77777777" w:rsidR="00120926" w:rsidRDefault="00120926" w:rsidP="00E71FC3">
      <w:pPr>
        <w:spacing w:after="0" w:line="240" w:lineRule="auto"/>
      </w:pPr>
      <w:r>
        <w:separator/>
      </w:r>
    </w:p>
  </w:endnote>
  <w:endnote w:type="continuationSeparator" w:id="0">
    <w:p w14:paraId="5FBC10CA" w14:textId="77777777" w:rsidR="00120926" w:rsidRDefault="001209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85AF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34594A" w14:textId="77777777" w:rsidR="00120926" w:rsidRDefault="00120926" w:rsidP="00E71FC3">
      <w:pPr>
        <w:spacing w:after="0" w:line="240" w:lineRule="auto"/>
      </w:pPr>
      <w:r>
        <w:separator/>
      </w:r>
    </w:p>
  </w:footnote>
  <w:footnote w:type="continuationSeparator" w:id="0">
    <w:p w14:paraId="1C5498D6" w14:textId="77777777" w:rsidR="00120926" w:rsidRDefault="001209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926"/>
    <w:rsid w:val="0012092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53BD"/>
  <w15:chartTrackingRefBased/>
  <w15:docId w15:val="{9768093B-3E2E-4022-B42C-DA287E078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12092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12092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2018-12-18T22:00:00Z</dcterms:created>
  <dcterms:modified xsi:type="dcterms:W3CDTF">2018-12-18T22:00:00Z</dcterms:modified>
</cp:coreProperties>
</file>