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B532" w14:textId="77777777" w:rsidR="00044A13" w:rsidRDefault="00044A13" w:rsidP="00044A1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JAMYS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fl.1492)</w:t>
      </w:r>
    </w:p>
    <w:p w14:paraId="1A363AA6" w14:textId="77777777" w:rsidR="00044A13" w:rsidRDefault="00044A13" w:rsidP="00044A1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Yeoman.</w:t>
      </w:r>
    </w:p>
    <w:p w14:paraId="2D74B2F8" w14:textId="77777777" w:rsidR="00044A13" w:rsidRDefault="00044A13" w:rsidP="00044A13">
      <w:pPr>
        <w:pStyle w:val="NoSpacing"/>
        <w:jc w:val="both"/>
        <w:rPr>
          <w:rFonts w:cs="Times New Roman"/>
          <w:szCs w:val="24"/>
          <w:lang w:val="en-GB"/>
        </w:rPr>
      </w:pPr>
    </w:p>
    <w:p w14:paraId="7102A490" w14:textId="77777777" w:rsidR="00044A13" w:rsidRDefault="00044A13" w:rsidP="00044A13">
      <w:pPr>
        <w:pStyle w:val="NoSpacing"/>
        <w:jc w:val="both"/>
        <w:rPr>
          <w:rFonts w:cs="Times New Roman"/>
          <w:szCs w:val="24"/>
          <w:lang w:val="en-GB"/>
        </w:rPr>
      </w:pPr>
    </w:p>
    <w:p w14:paraId="0D702BAA" w14:textId="77777777" w:rsidR="00044A13" w:rsidRDefault="00044A13" w:rsidP="00044A1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1492</w:t>
      </w:r>
      <w:r>
        <w:rPr>
          <w:rFonts w:cs="Times New Roman"/>
          <w:szCs w:val="24"/>
          <w:lang w:val="en-GB"/>
        </w:rPr>
        <w:tab/>
        <w:t>Sir Robert Markham(q.v.) brought a plaint of debt against him and</w:t>
      </w:r>
    </w:p>
    <w:p w14:paraId="2347DC45" w14:textId="77777777" w:rsidR="00044A13" w:rsidRDefault="00044A13" w:rsidP="00044A1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Selyok</w:t>
      </w:r>
      <w:proofErr w:type="spellEnd"/>
      <w:r>
        <w:rPr>
          <w:rFonts w:cs="Times New Roman"/>
          <w:szCs w:val="24"/>
          <w:lang w:val="en-GB"/>
        </w:rPr>
        <w:t xml:space="preserve"> of Nottingham(q.v.).</w:t>
      </w:r>
    </w:p>
    <w:p w14:paraId="16DA0FCC" w14:textId="77777777" w:rsidR="00044A13" w:rsidRDefault="00044A13" w:rsidP="00044A1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56477D">
          <w:rPr>
            <w:rStyle w:val="Hyperlink"/>
            <w:rFonts w:cs="Times New Roman"/>
            <w:szCs w:val="24"/>
            <w:lang w:val="en-GB"/>
          </w:rPr>
          <w:t>http://aalt.law.uh.edu/Indices/CP40Indices/CP40no919/CP40no919Pl.htm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69CB896" w14:textId="77777777" w:rsidR="00044A13" w:rsidRDefault="00044A13" w:rsidP="00044A13">
      <w:pPr>
        <w:pStyle w:val="NoSpacing"/>
        <w:jc w:val="both"/>
        <w:rPr>
          <w:rFonts w:cs="Times New Roman"/>
          <w:szCs w:val="24"/>
          <w:lang w:val="en-GB"/>
        </w:rPr>
      </w:pPr>
    </w:p>
    <w:p w14:paraId="0562242B" w14:textId="77777777" w:rsidR="00044A13" w:rsidRDefault="00044A13" w:rsidP="00044A13">
      <w:pPr>
        <w:pStyle w:val="NoSpacing"/>
        <w:jc w:val="both"/>
        <w:rPr>
          <w:rFonts w:cs="Times New Roman"/>
          <w:szCs w:val="24"/>
          <w:lang w:val="en-GB"/>
        </w:rPr>
      </w:pPr>
    </w:p>
    <w:p w14:paraId="211238A6" w14:textId="77777777" w:rsidR="00044A13" w:rsidRDefault="00044A13" w:rsidP="00044A1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9 February 2024</w:t>
      </w:r>
    </w:p>
    <w:p w14:paraId="164DC2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A8094" w14:textId="77777777" w:rsidR="00044A13" w:rsidRDefault="00044A13" w:rsidP="009139A6">
      <w:r>
        <w:separator/>
      </w:r>
    </w:p>
  </w:endnote>
  <w:endnote w:type="continuationSeparator" w:id="0">
    <w:p w14:paraId="3D2BE120" w14:textId="77777777" w:rsidR="00044A13" w:rsidRDefault="00044A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4A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16F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136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41744" w14:textId="77777777" w:rsidR="00044A13" w:rsidRDefault="00044A13" w:rsidP="009139A6">
      <w:r>
        <w:separator/>
      </w:r>
    </w:p>
  </w:footnote>
  <w:footnote w:type="continuationSeparator" w:id="0">
    <w:p w14:paraId="411129B8" w14:textId="77777777" w:rsidR="00044A13" w:rsidRDefault="00044A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1EB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27E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B7C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A13"/>
    <w:rsid w:val="00044A1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10826"/>
  <w15:chartTrackingRefBased/>
  <w15:docId w15:val="{49C097FA-3453-4D7F-BED1-F33DE119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44A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9/CP40no91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2024-03-04T07:50:00Z</dcterms:created>
  <dcterms:modified xsi:type="dcterms:W3CDTF">2024-03-04T07:50:00Z</dcterms:modified>
</cp:coreProperties>
</file>