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9BBE2" w14:textId="77777777" w:rsidR="00197FA1" w:rsidRDefault="00197FA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JAMYS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D19AD3D" w14:textId="77777777" w:rsidR="00197FA1" w:rsidRDefault="00197FA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Baker.</w:t>
      </w:r>
    </w:p>
    <w:p w14:paraId="2D17B25C" w14:textId="77777777" w:rsidR="00197FA1" w:rsidRDefault="00197FA1" w:rsidP="00197FA1">
      <w:pPr>
        <w:rPr>
          <w:rFonts w:ascii="Times New Roman" w:hAnsi="Times New Roman" w:cs="Times New Roman"/>
        </w:rPr>
      </w:pPr>
    </w:p>
    <w:p w14:paraId="01224BEB" w14:textId="77777777" w:rsidR="00197FA1" w:rsidRDefault="00197FA1" w:rsidP="00197FA1">
      <w:pPr>
        <w:rPr>
          <w:rFonts w:ascii="Times New Roman" w:hAnsi="Times New Roman" w:cs="Times New Roman"/>
        </w:rPr>
      </w:pPr>
    </w:p>
    <w:p w14:paraId="1BC71758" w14:textId="77777777" w:rsidR="00197FA1" w:rsidRDefault="00197FA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Corff</w:t>
      </w:r>
      <w:proofErr w:type="spellEnd"/>
      <w:r>
        <w:rPr>
          <w:rFonts w:ascii="Times New Roman" w:hAnsi="Times New Roman" w:cs="Times New Roman"/>
        </w:rPr>
        <w:t>(q.v.) brought a plaint of debt against him, John Bryton</w:t>
      </w:r>
    </w:p>
    <w:p w14:paraId="3FD73B73" w14:textId="77777777" w:rsidR="00197FA1" w:rsidRDefault="00197FA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Abingdon(q.v.) and John </w:t>
      </w:r>
      <w:proofErr w:type="spellStart"/>
      <w:r>
        <w:rPr>
          <w:rFonts w:ascii="Times New Roman" w:hAnsi="Times New Roman" w:cs="Times New Roman"/>
        </w:rPr>
        <w:t>Pynnok</w:t>
      </w:r>
      <w:proofErr w:type="spellEnd"/>
      <w:r>
        <w:rPr>
          <w:rFonts w:ascii="Times New Roman" w:hAnsi="Times New Roman" w:cs="Times New Roman"/>
        </w:rPr>
        <w:t xml:space="preserve"> of Burford, Oxfordshire(q.v.).</w:t>
      </w:r>
    </w:p>
    <w:p w14:paraId="3F107DC3" w14:textId="29B70A20" w:rsidR="00197FA1" w:rsidRDefault="00197FA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791983D" w14:textId="77777777" w:rsidR="00BD1C11" w:rsidRPr="00387541" w:rsidRDefault="00BD1C11" w:rsidP="00BD1C11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Edy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6E0C43CA" w14:textId="578A3FBD" w:rsidR="00BD1C11" w:rsidRDefault="00BD1C11" w:rsidP="00BD1C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6B56EDD" w14:textId="77777777" w:rsidR="00197FA1" w:rsidRDefault="00197FA1" w:rsidP="00197FA1">
      <w:pPr>
        <w:rPr>
          <w:rFonts w:ascii="Times New Roman" w:hAnsi="Times New Roman" w:cs="Times New Roman"/>
        </w:rPr>
      </w:pPr>
    </w:p>
    <w:p w14:paraId="296B0A00" w14:textId="77777777" w:rsidR="00197FA1" w:rsidRDefault="00197FA1" w:rsidP="00197FA1">
      <w:pPr>
        <w:rPr>
          <w:rFonts w:ascii="Times New Roman" w:hAnsi="Times New Roman" w:cs="Times New Roman"/>
        </w:rPr>
      </w:pPr>
    </w:p>
    <w:p w14:paraId="0A6B6344" w14:textId="6DBC1EDB" w:rsidR="00197FA1" w:rsidRDefault="00197FA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2017</w:t>
      </w:r>
    </w:p>
    <w:p w14:paraId="64F8B8A8" w14:textId="4098AE0B" w:rsidR="00BD1C11" w:rsidRDefault="00BD1C11" w:rsidP="00197F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  <w:bookmarkStart w:id="0" w:name="_GoBack"/>
      <w:bookmarkEnd w:id="0"/>
    </w:p>
    <w:p w14:paraId="54CBE332" w14:textId="77777777" w:rsidR="006B2F86" w:rsidRPr="00E71FC3" w:rsidRDefault="00BD1C11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07D86" w14:textId="77777777" w:rsidR="00197FA1" w:rsidRDefault="00197FA1" w:rsidP="00E71FC3">
      <w:r>
        <w:separator/>
      </w:r>
    </w:p>
  </w:endnote>
  <w:endnote w:type="continuationSeparator" w:id="0">
    <w:p w14:paraId="7D6F3AFD" w14:textId="77777777" w:rsidR="00197FA1" w:rsidRDefault="00197F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0D5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7D78C" w14:textId="77777777" w:rsidR="00197FA1" w:rsidRDefault="00197FA1" w:rsidP="00E71FC3">
      <w:r>
        <w:separator/>
      </w:r>
    </w:p>
  </w:footnote>
  <w:footnote w:type="continuationSeparator" w:id="0">
    <w:p w14:paraId="7133F931" w14:textId="77777777" w:rsidR="00197FA1" w:rsidRDefault="00197F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A1"/>
    <w:rsid w:val="00197FA1"/>
    <w:rsid w:val="001A7C09"/>
    <w:rsid w:val="00577BD5"/>
    <w:rsid w:val="00656CBA"/>
    <w:rsid w:val="006A1F77"/>
    <w:rsid w:val="00733BE7"/>
    <w:rsid w:val="00AB52E8"/>
    <w:rsid w:val="00B16D3F"/>
    <w:rsid w:val="00BB41AC"/>
    <w:rsid w:val="00BD1C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0C5AD"/>
  <w15:chartTrackingRefBased/>
  <w15:docId w15:val="{B0A3DA84-6EF7-4AD7-8F35-ED67868C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7F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97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2017-08-02T15:59:00Z</dcterms:created>
  <dcterms:modified xsi:type="dcterms:W3CDTF">2018-01-26T18:54:00Z</dcterms:modified>
</cp:coreProperties>
</file>