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2A1" w:rsidRDefault="007542A1" w:rsidP="007542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JAMYS</w:t>
      </w:r>
      <w:r>
        <w:rPr>
          <w:rFonts w:ascii="Times New Roman" w:hAnsi="Times New Roman" w:cs="Times New Roman"/>
          <w:sz w:val="24"/>
          <w:szCs w:val="24"/>
        </w:rPr>
        <w:t xml:space="preserve">       (fl.1425)</w:t>
      </w:r>
    </w:p>
    <w:p w:rsidR="007542A1" w:rsidRDefault="007542A1" w:rsidP="007542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7542A1" w:rsidRDefault="007542A1" w:rsidP="007542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2A1" w:rsidRDefault="007542A1" w:rsidP="007542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2A1" w:rsidRDefault="007542A1" w:rsidP="007542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Mar.1425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p.44)</w:t>
      </w:r>
    </w:p>
    <w:p w:rsidR="007542A1" w:rsidRDefault="007542A1" w:rsidP="007542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2A1" w:rsidRDefault="007542A1" w:rsidP="007542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42A1" w:rsidRDefault="007542A1" w:rsidP="007542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2A1" w:rsidRDefault="007542A1" w:rsidP="00564E3C">
      <w:pPr>
        <w:spacing w:after="0" w:line="240" w:lineRule="auto"/>
      </w:pPr>
      <w:r>
        <w:separator/>
      </w:r>
    </w:p>
  </w:endnote>
  <w:endnote w:type="continuationSeparator" w:id="0">
    <w:p w:rsidR="007542A1" w:rsidRDefault="007542A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542A1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2A1" w:rsidRDefault="007542A1" w:rsidP="00564E3C">
      <w:pPr>
        <w:spacing w:after="0" w:line="240" w:lineRule="auto"/>
      </w:pPr>
      <w:r>
        <w:separator/>
      </w:r>
    </w:p>
  </w:footnote>
  <w:footnote w:type="continuationSeparator" w:id="0">
    <w:p w:rsidR="007542A1" w:rsidRDefault="007542A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A1"/>
    <w:rsid w:val="00372DC6"/>
    <w:rsid w:val="00564E3C"/>
    <w:rsid w:val="0064591D"/>
    <w:rsid w:val="007542A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44E26C-AE7A-4591-95DD-2BAA4AD9E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2015-11-23T21:43:00Z</dcterms:created>
  <dcterms:modified xsi:type="dcterms:W3CDTF">2015-11-23T21:43:00Z</dcterms:modified>
</cp:coreProperties>
</file>