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197AB" w14:textId="77777777" w:rsidR="00C27900" w:rsidRDefault="00C27900" w:rsidP="00C27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JAMYS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0AA4642D" w14:textId="77777777" w:rsidR="00C27900" w:rsidRDefault="00C27900" w:rsidP="00C27900">
      <w:pPr>
        <w:pStyle w:val="NoSpacing"/>
        <w:rPr>
          <w:rFonts w:cs="Times New Roman"/>
          <w:szCs w:val="24"/>
        </w:rPr>
      </w:pPr>
    </w:p>
    <w:p w14:paraId="5FA3B8C9" w14:textId="77777777" w:rsidR="00C27900" w:rsidRDefault="00C27900" w:rsidP="00C27900">
      <w:pPr>
        <w:pStyle w:val="NoSpacing"/>
        <w:rPr>
          <w:rFonts w:cs="Times New Roman"/>
          <w:szCs w:val="24"/>
        </w:rPr>
      </w:pPr>
    </w:p>
    <w:p w14:paraId="26F4D7D4" w14:textId="77777777" w:rsidR="00C27900" w:rsidRDefault="00C27900" w:rsidP="00C27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May1492</w:t>
      </w:r>
      <w:r>
        <w:rPr>
          <w:rFonts w:cs="Times New Roman"/>
          <w:szCs w:val="24"/>
        </w:rPr>
        <w:tab/>
        <w:t>He was presented to the parish church of Old Romney, Kent.</w:t>
      </w:r>
    </w:p>
    <w:p w14:paraId="1A08AD92" w14:textId="77777777" w:rsidR="00C27900" w:rsidRDefault="00C27900" w:rsidP="00C27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p.381)</w:t>
      </w:r>
    </w:p>
    <w:p w14:paraId="59F76D70" w14:textId="77777777" w:rsidR="00C27900" w:rsidRDefault="00C27900" w:rsidP="00C27900">
      <w:pPr>
        <w:pStyle w:val="NoSpacing"/>
        <w:rPr>
          <w:rFonts w:cs="Times New Roman"/>
          <w:szCs w:val="24"/>
        </w:rPr>
      </w:pPr>
    </w:p>
    <w:p w14:paraId="042E52C2" w14:textId="77777777" w:rsidR="00C27900" w:rsidRDefault="00C27900" w:rsidP="00C27900">
      <w:pPr>
        <w:pStyle w:val="NoSpacing"/>
        <w:rPr>
          <w:rFonts w:cs="Times New Roman"/>
          <w:szCs w:val="24"/>
        </w:rPr>
      </w:pPr>
    </w:p>
    <w:p w14:paraId="002993A1" w14:textId="77777777" w:rsidR="00C27900" w:rsidRDefault="00C27900" w:rsidP="00C27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2024</w:t>
      </w:r>
    </w:p>
    <w:p w14:paraId="15850D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45CC3" w14:textId="77777777" w:rsidR="00C27900" w:rsidRDefault="00C27900" w:rsidP="009139A6">
      <w:r>
        <w:separator/>
      </w:r>
    </w:p>
  </w:endnote>
  <w:endnote w:type="continuationSeparator" w:id="0">
    <w:p w14:paraId="3389260F" w14:textId="77777777" w:rsidR="00C27900" w:rsidRDefault="00C279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A0C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A64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742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041B8" w14:textId="77777777" w:rsidR="00C27900" w:rsidRDefault="00C27900" w:rsidP="009139A6">
      <w:r>
        <w:separator/>
      </w:r>
    </w:p>
  </w:footnote>
  <w:footnote w:type="continuationSeparator" w:id="0">
    <w:p w14:paraId="7140A955" w14:textId="77777777" w:rsidR="00C27900" w:rsidRDefault="00C279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BC6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9C3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DDB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00"/>
    <w:rsid w:val="000666E0"/>
    <w:rsid w:val="001403F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2790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020F"/>
  <w15:chartTrackingRefBased/>
  <w15:docId w15:val="{E40DE87C-A5E0-4EDD-AFDD-DC59E10A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2024-12-24T19:34:00Z</dcterms:created>
  <dcterms:modified xsi:type="dcterms:W3CDTF">2024-12-24T19:34:00Z</dcterms:modified>
</cp:coreProperties>
</file>