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21093" w14:textId="77777777" w:rsidR="0045552E" w:rsidRDefault="0045552E" w:rsidP="0045552E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John JAMYS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47328FAC" w14:textId="77777777" w:rsidR="0045552E" w:rsidRDefault="0045552E" w:rsidP="0045552E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9BEA321" w14:textId="77777777" w:rsidR="0045552E" w:rsidRDefault="0045552E" w:rsidP="0045552E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1852D8A" w14:textId="77777777" w:rsidR="0045552E" w:rsidRDefault="0045552E" w:rsidP="0045552E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He and William Monkey(q.v.) made a plaint of debt against Robert Edmond of</w:t>
      </w:r>
    </w:p>
    <w:p w14:paraId="0D30C70D" w14:textId="77777777" w:rsidR="0045552E" w:rsidRDefault="0045552E" w:rsidP="0045552E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London, yeoman(q.v.).</w:t>
      </w:r>
    </w:p>
    <w:p w14:paraId="2350EEE1" w14:textId="77777777" w:rsidR="0045552E" w:rsidRDefault="0045552E" w:rsidP="0045552E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72E8E735" w14:textId="77777777" w:rsidR="0045552E" w:rsidRDefault="0045552E" w:rsidP="0045552E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BFAC24E" w14:textId="77777777" w:rsidR="0045552E" w:rsidRDefault="0045552E" w:rsidP="0045552E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DFD1377" w14:textId="77777777" w:rsidR="0045552E" w:rsidRDefault="0045552E" w:rsidP="0045552E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5 February 2022</w:t>
      </w:r>
    </w:p>
    <w:p w14:paraId="2215D31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A2C4B3" w14:textId="77777777" w:rsidR="0045552E" w:rsidRDefault="0045552E" w:rsidP="009139A6">
      <w:r>
        <w:separator/>
      </w:r>
    </w:p>
  </w:endnote>
  <w:endnote w:type="continuationSeparator" w:id="0">
    <w:p w14:paraId="00FAEFA8" w14:textId="77777777" w:rsidR="0045552E" w:rsidRDefault="0045552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84B8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F6CD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908F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FB8C0" w14:textId="77777777" w:rsidR="0045552E" w:rsidRDefault="0045552E" w:rsidP="009139A6">
      <w:r>
        <w:separator/>
      </w:r>
    </w:p>
  </w:footnote>
  <w:footnote w:type="continuationSeparator" w:id="0">
    <w:p w14:paraId="12E9C66B" w14:textId="77777777" w:rsidR="0045552E" w:rsidRDefault="0045552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D9C6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76BF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CCD0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52E"/>
    <w:rsid w:val="000666E0"/>
    <w:rsid w:val="002510B7"/>
    <w:rsid w:val="0045552E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CC974"/>
  <w15:chartTrackingRefBased/>
  <w15:docId w15:val="{D55F07FB-6A37-4187-B466-295C7B2B5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555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2022-03-13T21:20:00Z</dcterms:created>
  <dcterms:modified xsi:type="dcterms:W3CDTF">2022-03-13T21:20:00Z</dcterms:modified>
</cp:coreProperties>
</file>