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0DE75" w14:textId="77777777" w:rsidR="000D6D9C" w:rsidRDefault="000D6D9C" w:rsidP="000D6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JAMYS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fl.1502)</w:t>
      </w:r>
    </w:p>
    <w:p w14:paraId="0C22E0DC" w14:textId="77777777" w:rsidR="000D6D9C" w:rsidRDefault="000D6D9C" w:rsidP="000D6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Blackmanstone</w:t>
      </w:r>
      <w:proofErr w:type="spellEnd"/>
      <w:r>
        <w:rPr>
          <w:rFonts w:cs="Times New Roman"/>
          <w:szCs w:val="24"/>
        </w:rPr>
        <w:t>, Kent.</w:t>
      </w:r>
    </w:p>
    <w:p w14:paraId="31190DCC" w14:textId="77777777" w:rsidR="000D6D9C" w:rsidRDefault="000D6D9C" w:rsidP="000D6D9C">
      <w:pPr>
        <w:pStyle w:val="NoSpacing"/>
        <w:rPr>
          <w:rFonts w:cs="Times New Roman"/>
          <w:szCs w:val="24"/>
        </w:rPr>
      </w:pPr>
    </w:p>
    <w:p w14:paraId="29331597" w14:textId="77777777" w:rsidR="000D6D9C" w:rsidRDefault="000D6D9C" w:rsidP="000D6D9C">
      <w:pPr>
        <w:pStyle w:val="NoSpacing"/>
        <w:rPr>
          <w:rFonts w:cs="Times New Roman"/>
          <w:szCs w:val="24"/>
        </w:rPr>
      </w:pPr>
    </w:p>
    <w:p w14:paraId="27D00A76" w14:textId="77777777" w:rsidR="000D6D9C" w:rsidRDefault="000D6D9C" w:rsidP="000D6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May1502</w:t>
      </w:r>
      <w:r>
        <w:rPr>
          <w:rFonts w:cs="Times New Roman"/>
          <w:szCs w:val="24"/>
        </w:rPr>
        <w:tab/>
        <w:t>He made his Will.</w:t>
      </w:r>
    </w:p>
    <w:p w14:paraId="732E2B14" w14:textId="77777777" w:rsidR="000D6D9C" w:rsidRDefault="000D6D9C" w:rsidP="000D6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4D3792C7" w14:textId="77777777" w:rsidR="000D6D9C" w:rsidRDefault="000D6D9C" w:rsidP="000D6D9C">
      <w:pPr>
        <w:pStyle w:val="NoSpacing"/>
        <w:rPr>
          <w:rFonts w:cs="Times New Roman"/>
          <w:szCs w:val="24"/>
        </w:rPr>
      </w:pPr>
    </w:p>
    <w:p w14:paraId="6806C783" w14:textId="77777777" w:rsidR="000D6D9C" w:rsidRDefault="000D6D9C" w:rsidP="000D6D9C">
      <w:pPr>
        <w:pStyle w:val="NoSpacing"/>
        <w:rPr>
          <w:rFonts w:cs="Times New Roman"/>
          <w:szCs w:val="24"/>
        </w:rPr>
      </w:pPr>
    </w:p>
    <w:p w14:paraId="6720EA05" w14:textId="77777777" w:rsidR="000D6D9C" w:rsidRDefault="000D6D9C" w:rsidP="000D6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2022</w:t>
      </w:r>
    </w:p>
    <w:p w14:paraId="39824C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C6D8F" w14:textId="77777777" w:rsidR="000D6D9C" w:rsidRDefault="000D6D9C" w:rsidP="009139A6">
      <w:r>
        <w:separator/>
      </w:r>
    </w:p>
  </w:endnote>
  <w:endnote w:type="continuationSeparator" w:id="0">
    <w:p w14:paraId="4AA6C2C0" w14:textId="77777777" w:rsidR="000D6D9C" w:rsidRDefault="000D6D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951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70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60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2BB57" w14:textId="77777777" w:rsidR="000D6D9C" w:rsidRDefault="000D6D9C" w:rsidP="009139A6">
      <w:r>
        <w:separator/>
      </w:r>
    </w:p>
  </w:footnote>
  <w:footnote w:type="continuationSeparator" w:id="0">
    <w:p w14:paraId="3624EED1" w14:textId="77777777" w:rsidR="000D6D9C" w:rsidRDefault="000D6D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9F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D50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1A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9C"/>
    <w:rsid w:val="000666E0"/>
    <w:rsid w:val="000D6D9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8991"/>
  <w15:chartTrackingRefBased/>
  <w15:docId w15:val="{A38B4CE8-46C3-4FF2-970F-9ADA1452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6D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2023-02-24T21:35:00Z</dcterms:created>
  <dcterms:modified xsi:type="dcterms:W3CDTF">2023-02-24T21:35:00Z</dcterms:modified>
</cp:coreProperties>
</file>