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C1813" w14:textId="77777777" w:rsidR="00FE6662" w:rsidRDefault="00FE6662" w:rsidP="00FE66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JAMYS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fl.1501)</w:t>
      </w:r>
    </w:p>
    <w:p w14:paraId="46B45337" w14:textId="77777777" w:rsidR="00FE6662" w:rsidRDefault="00FE6662" w:rsidP="00FE66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Blackmanstone</w:t>
      </w:r>
      <w:proofErr w:type="spellEnd"/>
      <w:r>
        <w:rPr>
          <w:rFonts w:cs="Times New Roman"/>
          <w:szCs w:val="24"/>
        </w:rPr>
        <w:t>, Kent.</w:t>
      </w:r>
    </w:p>
    <w:p w14:paraId="0EE9354F" w14:textId="77777777" w:rsidR="00FE6662" w:rsidRDefault="00FE6662" w:rsidP="00FE6662">
      <w:pPr>
        <w:pStyle w:val="NoSpacing"/>
        <w:rPr>
          <w:rFonts w:cs="Times New Roman"/>
          <w:szCs w:val="24"/>
        </w:rPr>
      </w:pPr>
    </w:p>
    <w:p w14:paraId="23AEC063" w14:textId="77777777" w:rsidR="00FE6662" w:rsidRDefault="00FE6662" w:rsidP="00FE6662">
      <w:pPr>
        <w:pStyle w:val="NoSpacing"/>
        <w:rPr>
          <w:rFonts w:cs="Times New Roman"/>
          <w:szCs w:val="24"/>
        </w:rPr>
      </w:pPr>
    </w:p>
    <w:p w14:paraId="021761A6" w14:textId="77777777" w:rsidR="00FE6662" w:rsidRDefault="00FE6662" w:rsidP="00FE66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1501</w:t>
      </w:r>
      <w:r>
        <w:rPr>
          <w:rFonts w:cs="Times New Roman"/>
          <w:szCs w:val="24"/>
        </w:rPr>
        <w:tab/>
        <w:t>He made his Will.</w:t>
      </w:r>
    </w:p>
    <w:p w14:paraId="5609BBF3" w14:textId="77777777" w:rsidR="00FE6662" w:rsidRDefault="00FE6662" w:rsidP="00FE66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0F5EF7">
          <w:rPr>
            <w:rStyle w:val="Hyperlink"/>
            <w:rFonts w:cs="Times New Roman"/>
            <w:szCs w:val="24"/>
          </w:rPr>
          <w:t>https://www.kentarchaeology.org.uk/Research/Libr/Wills/NameOrder/IJK.htm</w:t>
        </w:r>
      </w:hyperlink>
      <w:r>
        <w:rPr>
          <w:rFonts w:cs="Times New Roman"/>
          <w:szCs w:val="24"/>
        </w:rPr>
        <w:t>)</w:t>
      </w:r>
    </w:p>
    <w:p w14:paraId="4E7C3E48" w14:textId="77777777" w:rsidR="00FE6662" w:rsidRDefault="00FE6662" w:rsidP="00FE6662">
      <w:pPr>
        <w:pStyle w:val="NoSpacing"/>
        <w:rPr>
          <w:rFonts w:cs="Times New Roman"/>
          <w:szCs w:val="24"/>
        </w:rPr>
      </w:pPr>
    </w:p>
    <w:p w14:paraId="0F6E3B4F" w14:textId="77777777" w:rsidR="00FE6662" w:rsidRDefault="00FE6662" w:rsidP="00FE6662">
      <w:pPr>
        <w:pStyle w:val="NoSpacing"/>
        <w:rPr>
          <w:rFonts w:cs="Times New Roman"/>
          <w:szCs w:val="24"/>
        </w:rPr>
      </w:pPr>
    </w:p>
    <w:p w14:paraId="12E5EF70" w14:textId="77777777" w:rsidR="00FE6662" w:rsidRDefault="00FE6662" w:rsidP="00FE66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October 2022</w:t>
      </w:r>
    </w:p>
    <w:p w14:paraId="6616DFC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1105D" w14:textId="77777777" w:rsidR="00FE6662" w:rsidRDefault="00FE6662" w:rsidP="009139A6">
      <w:r>
        <w:separator/>
      </w:r>
    </w:p>
  </w:endnote>
  <w:endnote w:type="continuationSeparator" w:id="0">
    <w:p w14:paraId="39ECA62C" w14:textId="77777777" w:rsidR="00FE6662" w:rsidRDefault="00FE66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3F0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7826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DAC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4ED48" w14:textId="77777777" w:rsidR="00FE6662" w:rsidRDefault="00FE6662" w:rsidP="009139A6">
      <w:r>
        <w:separator/>
      </w:r>
    </w:p>
  </w:footnote>
  <w:footnote w:type="continuationSeparator" w:id="0">
    <w:p w14:paraId="70537452" w14:textId="77777777" w:rsidR="00FE6662" w:rsidRDefault="00FE66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FB1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326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DDA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66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E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9E093"/>
  <w15:chartTrackingRefBased/>
  <w15:docId w15:val="{BBE27AB8-F79E-43A8-8EE5-5AC3BFCF2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E66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IJK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2023-02-24T21:33:00Z</dcterms:created>
  <dcterms:modified xsi:type="dcterms:W3CDTF">2023-02-24T21:34:00Z</dcterms:modified>
</cp:coreProperties>
</file>