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575" w:rsidRDefault="00157575" w:rsidP="001575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JAMYN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57575" w:rsidRDefault="00157575" w:rsidP="001575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Nenyswell</w:t>
      </w:r>
      <w:proofErr w:type="spellEnd"/>
      <w:r>
        <w:rPr>
          <w:rFonts w:ascii="Times New Roman" w:hAnsi="Times New Roman" w:cs="Times New Roman"/>
        </w:rPr>
        <w:t>, Essex.</w:t>
      </w:r>
    </w:p>
    <w:p w:rsidR="00157575" w:rsidRDefault="00157575" w:rsidP="00157575">
      <w:pPr>
        <w:rPr>
          <w:rFonts w:ascii="Times New Roman" w:hAnsi="Times New Roman" w:cs="Times New Roman"/>
        </w:rPr>
      </w:pPr>
    </w:p>
    <w:p w:rsidR="00157575" w:rsidRDefault="00157575" w:rsidP="00157575">
      <w:pPr>
        <w:rPr>
          <w:rFonts w:ascii="Times New Roman" w:hAnsi="Times New Roman" w:cs="Times New Roman"/>
        </w:rPr>
      </w:pPr>
    </w:p>
    <w:p w:rsidR="00157575" w:rsidRDefault="00157575" w:rsidP="001575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Howton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</w:t>
      </w:r>
    </w:p>
    <w:p w:rsidR="00157575" w:rsidRDefault="00157575" w:rsidP="001575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157575" w:rsidRDefault="00157575" w:rsidP="001575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5381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57575" w:rsidRDefault="00157575" w:rsidP="00157575">
      <w:pPr>
        <w:rPr>
          <w:rFonts w:ascii="Times New Roman" w:hAnsi="Times New Roman" w:cs="Times New Roman"/>
        </w:rPr>
      </w:pPr>
    </w:p>
    <w:p w:rsidR="00157575" w:rsidRDefault="00157575" w:rsidP="00157575">
      <w:pPr>
        <w:rPr>
          <w:rFonts w:ascii="Times New Roman" w:hAnsi="Times New Roman" w:cs="Times New Roman"/>
        </w:rPr>
      </w:pPr>
    </w:p>
    <w:p w:rsidR="00157575" w:rsidRDefault="00157575" w:rsidP="001575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2018</w:t>
      </w:r>
    </w:p>
    <w:p w:rsidR="006B2F86" w:rsidRPr="00E71FC3" w:rsidRDefault="001575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575" w:rsidRDefault="00157575" w:rsidP="00E71FC3">
      <w:r>
        <w:separator/>
      </w:r>
    </w:p>
  </w:endnote>
  <w:endnote w:type="continuationSeparator" w:id="0">
    <w:p w:rsidR="00157575" w:rsidRDefault="0015757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575" w:rsidRDefault="00157575" w:rsidP="00E71FC3">
      <w:r>
        <w:separator/>
      </w:r>
    </w:p>
  </w:footnote>
  <w:footnote w:type="continuationSeparator" w:id="0">
    <w:p w:rsidR="00157575" w:rsidRDefault="0015757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75"/>
    <w:rsid w:val="0015757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8FA8DE-4A55-43C1-9E67-C4D2B012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757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575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2018-02-18T20:36:00Z</dcterms:created>
  <dcterms:modified xsi:type="dcterms:W3CDTF">2018-02-18T20:37:00Z</dcterms:modified>
</cp:coreProperties>
</file>