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E0D99" w14:textId="1C6698C8" w:rsidR="006B2F86" w:rsidRDefault="00D420F5" w:rsidP="00E71FC3">
      <w:pPr>
        <w:pStyle w:val="NoSpacing"/>
      </w:pPr>
      <w:r>
        <w:rPr>
          <w:u w:val="single"/>
        </w:rPr>
        <w:t>Alexander JAMSON</w:t>
      </w:r>
      <w:r>
        <w:t xml:space="preserve">  </w:t>
      </w:r>
      <w:proofErr w:type="gramStart"/>
      <w:r>
        <w:t xml:space="preserve">   (</w:t>
      </w:r>
      <w:proofErr w:type="gramEnd"/>
      <w:r>
        <w:t>d.1506-7)</w:t>
      </w:r>
    </w:p>
    <w:p w14:paraId="26FFE94E" w14:textId="141F48FD" w:rsidR="00D420F5" w:rsidRDefault="00D420F5" w:rsidP="00E71FC3">
      <w:pPr>
        <w:pStyle w:val="NoSpacing"/>
      </w:pPr>
      <w:r>
        <w:t>of York.</w:t>
      </w:r>
    </w:p>
    <w:p w14:paraId="0F3FE05D" w14:textId="208F0A15" w:rsidR="00D420F5" w:rsidRDefault="00D420F5" w:rsidP="00E71FC3">
      <w:pPr>
        <w:pStyle w:val="NoSpacing"/>
      </w:pPr>
    </w:p>
    <w:p w14:paraId="2A82873F" w14:textId="6C8B3787" w:rsidR="00D420F5" w:rsidRDefault="00D420F5" w:rsidP="00E71FC3">
      <w:pPr>
        <w:pStyle w:val="NoSpacing"/>
      </w:pPr>
    </w:p>
    <w:p w14:paraId="33DE265D" w14:textId="381A3D3B" w:rsidR="00D420F5" w:rsidRDefault="00D420F5" w:rsidP="00E71FC3">
      <w:pPr>
        <w:pStyle w:val="NoSpacing"/>
      </w:pPr>
      <w:r>
        <w:t>30 Dec.1506</w:t>
      </w:r>
      <w:r>
        <w:tab/>
        <w:t>He made his Will.   (W.Y.R. p.93)</w:t>
      </w:r>
    </w:p>
    <w:p w14:paraId="61ABD5A0" w14:textId="65EE509C" w:rsidR="00D420F5" w:rsidRDefault="00D420F5" w:rsidP="00E71FC3">
      <w:pPr>
        <w:pStyle w:val="NoSpacing"/>
      </w:pPr>
      <w:r>
        <w:t xml:space="preserve">  4 Jan.1507</w:t>
      </w:r>
      <w:r>
        <w:tab/>
        <w:t>Probate of his Will.   (ibid.)</w:t>
      </w:r>
    </w:p>
    <w:p w14:paraId="02975767" w14:textId="0300BF06" w:rsidR="00D420F5" w:rsidRDefault="00D420F5" w:rsidP="00E71FC3">
      <w:pPr>
        <w:pStyle w:val="NoSpacing"/>
      </w:pPr>
    </w:p>
    <w:p w14:paraId="4EACE9ED" w14:textId="5A970208" w:rsidR="00D420F5" w:rsidRDefault="00D420F5" w:rsidP="00E71FC3">
      <w:pPr>
        <w:pStyle w:val="NoSpacing"/>
      </w:pPr>
    </w:p>
    <w:p w14:paraId="6E35D667" w14:textId="62AA699D" w:rsidR="00D420F5" w:rsidRPr="00D420F5" w:rsidRDefault="00D420F5" w:rsidP="00E71FC3">
      <w:pPr>
        <w:pStyle w:val="NoSpacing"/>
      </w:pPr>
      <w:r>
        <w:t>21 January 2019</w:t>
      </w:r>
      <w:bookmarkStart w:id="0" w:name="_GoBack"/>
      <w:bookmarkEnd w:id="0"/>
    </w:p>
    <w:sectPr w:rsidR="00D420F5" w:rsidRPr="00D420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B7158" w14:textId="77777777" w:rsidR="00D420F5" w:rsidRDefault="00D420F5" w:rsidP="00E71FC3">
      <w:pPr>
        <w:spacing w:after="0" w:line="240" w:lineRule="auto"/>
      </w:pPr>
      <w:r>
        <w:separator/>
      </w:r>
    </w:p>
  </w:endnote>
  <w:endnote w:type="continuationSeparator" w:id="0">
    <w:p w14:paraId="1C2B184B" w14:textId="77777777" w:rsidR="00D420F5" w:rsidRDefault="00D420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5A27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C4767" w14:textId="77777777" w:rsidR="00D420F5" w:rsidRDefault="00D420F5" w:rsidP="00E71FC3">
      <w:pPr>
        <w:spacing w:after="0" w:line="240" w:lineRule="auto"/>
      </w:pPr>
      <w:r>
        <w:separator/>
      </w:r>
    </w:p>
  </w:footnote>
  <w:footnote w:type="continuationSeparator" w:id="0">
    <w:p w14:paraId="5A486260" w14:textId="77777777" w:rsidR="00D420F5" w:rsidRDefault="00D420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0F5"/>
    <w:rsid w:val="001A7C09"/>
    <w:rsid w:val="00577BD5"/>
    <w:rsid w:val="00656CBA"/>
    <w:rsid w:val="006A1F77"/>
    <w:rsid w:val="00733BE7"/>
    <w:rsid w:val="00AB52E8"/>
    <w:rsid w:val="00B16D3F"/>
    <w:rsid w:val="00BB41AC"/>
    <w:rsid w:val="00D420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C3564"/>
  <w15:chartTrackingRefBased/>
  <w15:docId w15:val="{B358999E-04B2-406C-802D-45D7961C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2019-01-21T22:08:00Z</dcterms:created>
  <dcterms:modified xsi:type="dcterms:W3CDTF">2019-01-21T22:12:00Z</dcterms:modified>
</cp:coreProperties>
</file>