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99EC1D" w14:textId="77777777" w:rsidR="004A7A4D" w:rsidRDefault="004A7A4D" w:rsidP="004A7A4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JAMEY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</w:t>
      </w:r>
      <w:r>
        <w:rPr>
          <w:rFonts w:cs="Times New Roman"/>
          <w:szCs w:val="24"/>
        </w:rPr>
        <w:t>(</w:t>
      </w:r>
      <w:proofErr w:type="gramEnd"/>
      <w:r>
        <w:rPr>
          <w:rFonts w:cs="Times New Roman"/>
          <w:szCs w:val="24"/>
        </w:rPr>
        <w:t>fl.1444)</w:t>
      </w:r>
    </w:p>
    <w:p w14:paraId="72041DF4" w14:textId="77777777" w:rsidR="004A7A4D" w:rsidRDefault="004A7A4D" w:rsidP="004A7A4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the diocese of Exeter.</w:t>
      </w:r>
    </w:p>
    <w:p w14:paraId="22FE0F81" w14:textId="77777777" w:rsidR="004A7A4D" w:rsidRDefault="004A7A4D" w:rsidP="004A7A4D">
      <w:pPr>
        <w:pStyle w:val="NoSpacing"/>
        <w:rPr>
          <w:rFonts w:cs="Times New Roman"/>
          <w:szCs w:val="24"/>
        </w:rPr>
      </w:pPr>
    </w:p>
    <w:p w14:paraId="07A59711" w14:textId="77777777" w:rsidR="004A7A4D" w:rsidRDefault="004A7A4D" w:rsidP="004A7A4D">
      <w:pPr>
        <w:pStyle w:val="NoSpacing"/>
        <w:rPr>
          <w:rFonts w:cs="Times New Roman"/>
          <w:szCs w:val="24"/>
        </w:rPr>
      </w:pPr>
    </w:p>
    <w:p w14:paraId="76A11A6C" w14:textId="77777777" w:rsidR="004A7A4D" w:rsidRDefault="004A7A4D" w:rsidP="004A7A4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1444</w:t>
      </w:r>
      <w:r>
        <w:rPr>
          <w:rFonts w:cs="Times New Roman"/>
          <w:szCs w:val="24"/>
        </w:rPr>
        <w:tab/>
        <w:t xml:space="preserve">He was ordained to his first tonsure by James, Bishop of </w:t>
      </w:r>
      <w:proofErr w:type="spellStart"/>
      <w:r>
        <w:rPr>
          <w:rFonts w:cs="Times New Roman"/>
          <w:szCs w:val="24"/>
        </w:rPr>
        <w:t>Achonry</w:t>
      </w:r>
      <w:proofErr w:type="spellEnd"/>
      <w:r>
        <w:rPr>
          <w:rFonts w:cs="Times New Roman"/>
          <w:szCs w:val="24"/>
        </w:rPr>
        <w:t>.</w:t>
      </w:r>
    </w:p>
    <w:p w14:paraId="1D7FAABB" w14:textId="77777777" w:rsidR="004A7A4D" w:rsidRDefault="004A7A4D" w:rsidP="004A7A4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(“The Register of Edmund Lacy, Bishop of Exeter 1420-55 part 4” </w:t>
      </w:r>
    </w:p>
    <w:p w14:paraId="45C58766" w14:textId="77777777" w:rsidR="004A7A4D" w:rsidRDefault="004A7A4D" w:rsidP="004A7A4D">
      <w:pPr>
        <w:pStyle w:val="NoSpacing"/>
        <w:ind w:left="720" w:firstLine="720"/>
        <w:rPr>
          <w:rFonts w:cs="Times New Roman"/>
          <w:szCs w:val="24"/>
        </w:rPr>
      </w:pPr>
      <w:r>
        <w:rPr>
          <w:rFonts w:cs="Times New Roman"/>
          <w:szCs w:val="24"/>
        </w:rPr>
        <w:t>ed. G.R. Dunstan pub. by The Canterbury and York Society 1971 p.196)</w:t>
      </w:r>
    </w:p>
    <w:p w14:paraId="45E82820" w14:textId="77777777" w:rsidR="004A7A4D" w:rsidRDefault="004A7A4D" w:rsidP="004A7A4D">
      <w:pPr>
        <w:pStyle w:val="NoSpacing"/>
        <w:rPr>
          <w:rFonts w:cs="Times New Roman"/>
          <w:szCs w:val="24"/>
        </w:rPr>
      </w:pPr>
    </w:p>
    <w:p w14:paraId="765825D1" w14:textId="77777777" w:rsidR="004A7A4D" w:rsidRDefault="004A7A4D" w:rsidP="004A7A4D">
      <w:pPr>
        <w:pStyle w:val="NoSpacing"/>
        <w:rPr>
          <w:rFonts w:cs="Times New Roman"/>
          <w:szCs w:val="24"/>
        </w:rPr>
      </w:pPr>
    </w:p>
    <w:p w14:paraId="2EAFCD18" w14:textId="77777777" w:rsidR="004A7A4D" w:rsidRPr="004E00CA" w:rsidRDefault="004A7A4D" w:rsidP="004A7A4D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October 2023</w:t>
      </w:r>
    </w:p>
    <w:p w14:paraId="14801628" w14:textId="295BE976" w:rsidR="00BA00AB" w:rsidRPr="004A7A4D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4A7A4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25586D" w14:textId="77777777" w:rsidR="004A7A4D" w:rsidRDefault="004A7A4D" w:rsidP="009139A6">
      <w:r>
        <w:separator/>
      </w:r>
    </w:p>
  </w:endnote>
  <w:endnote w:type="continuationSeparator" w:id="0">
    <w:p w14:paraId="1851D5F9" w14:textId="77777777" w:rsidR="004A7A4D" w:rsidRDefault="004A7A4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FE5B7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6102C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657E0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DEAED0" w14:textId="77777777" w:rsidR="004A7A4D" w:rsidRDefault="004A7A4D" w:rsidP="009139A6">
      <w:r>
        <w:separator/>
      </w:r>
    </w:p>
  </w:footnote>
  <w:footnote w:type="continuationSeparator" w:id="0">
    <w:p w14:paraId="73B59A31" w14:textId="77777777" w:rsidR="004A7A4D" w:rsidRDefault="004A7A4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7CC8E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05D19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97B39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7A4D"/>
    <w:rsid w:val="000666E0"/>
    <w:rsid w:val="002510B7"/>
    <w:rsid w:val="004A7A4D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5AB3A"/>
  <w15:chartTrackingRefBased/>
  <w15:docId w15:val="{2119DD39-3988-4DBA-8AB9-8D3D47DA1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2023-10-21T16:48:00Z</dcterms:created>
  <dcterms:modified xsi:type="dcterms:W3CDTF">2023-10-21T16:49:00Z</dcterms:modified>
</cp:coreProperties>
</file>