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88E0B" w14:textId="77777777" w:rsidR="00AF2869" w:rsidRDefault="00AF2869" w:rsidP="00AF2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JAMESSON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FCDF4B8" w14:textId="77777777" w:rsidR="00AF2869" w:rsidRDefault="00AF2869" w:rsidP="00AF2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Riddings, Derbyshire. Husbandman.</w:t>
      </w:r>
    </w:p>
    <w:p w14:paraId="0B31FD94" w14:textId="77777777" w:rsidR="00AF2869" w:rsidRDefault="00AF2869" w:rsidP="00AF2869">
      <w:pPr>
        <w:pStyle w:val="NoSpacing"/>
        <w:rPr>
          <w:rFonts w:cs="Times New Roman"/>
          <w:szCs w:val="24"/>
        </w:rPr>
      </w:pPr>
    </w:p>
    <w:p w14:paraId="17D9DC3A" w14:textId="77777777" w:rsidR="00AF2869" w:rsidRDefault="00AF2869" w:rsidP="00AF2869">
      <w:pPr>
        <w:pStyle w:val="NoSpacing"/>
        <w:rPr>
          <w:rFonts w:cs="Times New Roman"/>
          <w:szCs w:val="24"/>
        </w:rPr>
      </w:pPr>
    </w:p>
    <w:p w14:paraId="1BE25F29" w14:textId="77777777" w:rsidR="00AF2869" w:rsidRDefault="00AF2869" w:rsidP="00AF2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Barleburgh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56696350" w14:textId="77777777" w:rsidR="00AF2869" w:rsidRDefault="00AF2869" w:rsidP="00AF2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698F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2413CF7A" w14:textId="77777777" w:rsidR="00AF2869" w:rsidRDefault="00AF2869" w:rsidP="00AF2869">
      <w:pPr>
        <w:pStyle w:val="NoSpacing"/>
        <w:rPr>
          <w:rFonts w:cs="Times New Roman"/>
          <w:szCs w:val="24"/>
        </w:rPr>
      </w:pPr>
    </w:p>
    <w:p w14:paraId="270B45E0" w14:textId="77777777" w:rsidR="00AF2869" w:rsidRDefault="00AF2869" w:rsidP="00AF2869">
      <w:pPr>
        <w:pStyle w:val="NoSpacing"/>
        <w:rPr>
          <w:rFonts w:cs="Times New Roman"/>
          <w:szCs w:val="24"/>
        </w:rPr>
      </w:pPr>
    </w:p>
    <w:p w14:paraId="768471F2" w14:textId="77777777" w:rsidR="00AF2869" w:rsidRDefault="00AF2869" w:rsidP="00AF2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September 2024</w:t>
      </w:r>
    </w:p>
    <w:p w14:paraId="5BD033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5C92F0" w14:textId="77777777" w:rsidR="00AF2869" w:rsidRDefault="00AF2869" w:rsidP="009139A6">
      <w:r>
        <w:separator/>
      </w:r>
    </w:p>
  </w:endnote>
  <w:endnote w:type="continuationSeparator" w:id="0">
    <w:p w14:paraId="7589DC33" w14:textId="77777777" w:rsidR="00AF2869" w:rsidRDefault="00AF28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F4F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33E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59C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BC84E" w14:textId="77777777" w:rsidR="00AF2869" w:rsidRDefault="00AF2869" w:rsidP="009139A6">
      <w:r>
        <w:separator/>
      </w:r>
    </w:p>
  </w:footnote>
  <w:footnote w:type="continuationSeparator" w:id="0">
    <w:p w14:paraId="7200C142" w14:textId="77777777" w:rsidR="00AF2869" w:rsidRDefault="00AF28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FB7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FEC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1B0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6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2869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DC414"/>
  <w15:chartTrackingRefBased/>
  <w15:docId w15:val="{93ED5874-41F4-44F7-A55C-3B05FBD3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28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2024-09-20T16:05:00Z</dcterms:created>
  <dcterms:modified xsi:type="dcterms:W3CDTF">2024-09-20T16:06:00Z</dcterms:modified>
</cp:coreProperties>
</file>