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E94065" w14:textId="6175EC70" w:rsidR="006B2F86" w:rsidRDefault="00194F1E" w:rsidP="00E71FC3">
      <w:pPr>
        <w:pStyle w:val="NoSpacing"/>
      </w:pPr>
      <w:r>
        <w:rPr>
          <w:u w:val="single"/>
        </w:rPr>
        <w:t>William JAMESON</w:t>
      </w:r>
      <w:r>
        <w:t xml:space="preserve">     (fl.1471)</w:t>
      </w:r>
    </w:p>
    <w:p w14:paraId="03FC5DDB" w14:textId="6594508E" w:rsidR="00194F1E" w:rsidRDefault="00194F1E" w:rsidP="00E71FC3">
      <w:pPr>
        <w:pStyle w:val="NoSpacing"/>
      </w:pPr>
      <w:r>
        <w:t>of York. Yeoman.</w:t>
      </w:r>
    </w:p>
    <w:p w14:paraId="05E34DAD" w14:textId="7C27A383" w:rsidR="00194F1E" w:rsidRDefault="00194F1E" w:rsidP="00E71FC3">
      <w:pPr>
        <w:pStyle w:val="NoSpacing"/>
      </w:pPr>
    </w:p>
    <w:p w14:paraId="17B8C53D" w14:textId="26737753" w:rsidR="00194F1E" w:rsidRDefault="00194F1E" w:rsidP="00E71FC3">
      <w:pPr>
        <w:pStyle w:val="NoSpacing"/>
      </w:pPr>
    </w:p>
    <w:p w14:paraId="36B56D8A" w14:textId="7B468E0A" w:rsidR="00194F1E" w:rsidRDefault="00194F1E" w:rsidP="00E71FC3">
      <w:pPr>
        <w:pStyle w:val="NoSpacing"/>
      </w:pPr>
      <w:r>
        <w:t>Son:   Alexander, goldsmith(q.v.).   (R.F.Y. p.221)</w:t>
      </w:r>
    </w:p>
    <w:p w14:paraId="5CC3FD08" w14:textId="65CF0F38" w:rsidR="00194F1E" w:rsidRDefault="00194F1E" w:rsidP="00E71FC3">
      <w:pPr>
        <w:pStyle w:val="NoSpacing"/>
      </w:pPr>
    </w:p>
    <w:p w14:paraId="5387C616" w14:textId="1AC725AB" w:rsidR="00194F1E" w:rsidRDefault="00194F1E" w:rsidP="00E71FC3">
      <w:pPr>
        <w:pStyle w:val="NoSpacing"/>
      </w:pPr>
    </w:p>
    <w:p w14:paraId="64FCC545" w14:textId="4F130195" w:rsidR="00194F1E" w:rsidRDefault="00194F1E" w:rsidP="00E71FC3">
      <w:pPr>
        <w:pStyle w:val="NoSpacing"/>
      </w:pPr>
      <w:r>
        <w:tab/>
        <w:t>1496</w:t>
      </w:r>
      <w:r>
        <w:tab/>
        <w:t>Alexander became a Freeman by patrimony.   (ibid.)</w:t>
      </w:r>
    </w:p>
    <w:p w14:paraId="2730959C" w14:textId="0DE84B68" w:rsidR="00194F1E" w:rsidRDefault="00194F1E" w:rsidP="00E71FC3">
      <w:pPr>
        <w:pStyle w:val="NoSpacing"/>
      </w:pPr>
    </w:p>
    <w:p w14:paraId="23A17E12" w14:textId="056E2F3E" w:rsidR="00194F1E" w:rsidRDefault="00194F1E" w:rsidP="00E71FC3">
      <w:pPr>
        <w:pStyle w:val="NoSpacing"/>
      </w:pPr>
    </w:p>
    <w:p w14:paraId="6F170190" w14:textId="3B34F447" w:rsidR="00194F1E" w:rsidRDefault="00194F1E" w:rsidP="00E71FC3">
      <w:pPr>
        <w:pStyle w:val="NoSpacing"/>
      </w:pPr>
      <w:r>
        <w:t>16 November 2019</w:t>
      </w:r>
    </w:p>
    <w:p w14:paraId="798C28D2" w14:textId="77777777" w:rsidR="00194F1E" w:rsidRPr="00194F1E" w:rsidRDefault="00194F1E" w:rsidP="00E71FC3">
      <w:pPr>
        <w:pStyle w:val="NoSpacing"/>
      </w:pPr>
      <w:bookmarkStart w:id="0" w:name="_GoBack"/>
      <w:bookmarkEnd w:id="0"/>
    </w:p>
    <w:sectPr w:rsidR="00194F1E" w:rsidRPr="00194F1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F9DF04" w14:textId="77777777" w:rsidR="00194F1E" w:rsidRDefault="00194F1E" w:rsidP="00E71FC3">
      <w:pPr>
        <w:spacing w:after="0" w:line="240" w:lineRule="auto"/>
      </w:pPr>
      <w:r>
        <w:separator/>
      </w:r>
    </w:p>
  </w:endnote>
  <w:endnote w:type="continuationSeparator" w:id="0">
    <w:p w14:paraId="15476844" w14:textId="77777777" w:rsidR="00194F1E" w:rsidRDefault="00194F1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C76A5D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3D2F0C" w14:textId="77777777" w:rsidR="00194F1E" w:rsidRDefault="00194F1E" w:rsidP="00E71FC3">
      <w:pPr>
        <w:spacing w:after="0" w:line="240" w:lineRule="auto"/>
      </w:pPr>
      <w:r>
        <w:separator/>
      </w:r>
    </w:p>
  </w:footnote>
  <w:footnote w:type="continuationSeparator" w:id="0">
    <w:p w14:paraId="5A4B8E3B" w14:textId="77777777" w:rsidR="00194F1E" w:rsidRDefault="00194F1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F1E"/>
    <w:rsid w:val="00194F1E"/>
    <w:rsid w:val="001A7C0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057CB"/>
  <w15:chartTrackingRefBased/>
  <w15:docId w15:val="{F74CC4ED-DF9F-4815-AB3C-EE3465592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8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2019-11-16T19:27:00Z</dcterms:created>
  <dcterms:modified xsi:type="dcterms:W3CDTF">2019-11-16T19:35:00Z</dcterms:modified>
</cp:coreProperties>
</file>