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40994" w14:textId="0F12CC4C" w:rsidR="006B2F86" w:rsidRDefault="00E60E23" w:rsidP="00E71FC3">
      <w:pPr>
        <w:pStyle w:val="NoSpacing"/>
      </w:pPr>
      <w:r>
        <w:rPr>
          <w:u w:val="single"/>
        </w:rPr>
        <w:t>William JAMESON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14:paraId="5F34296B" w14:textId="2C1EC9DA" w:rsidR="00E60E23" w:rsidRDefault="00E60E23" w:rsidP="00E71FC3">
      <w:pPr>
        <w:pStyle w:val="NoSpacing"/>
      </w:pPr>
      <w:r>
        <w:t>of York.</w:t>
      </w:r>
    </w:p>
    <w:p w14:paraId="343282D8" w14:textId="10D2595C" w:rsidR="00E60E23" w:rsidRDefault="00E60E23" w:rsidP="00E71FC3">
      <w:pPr>
        <w:pStyle w:val="NoSpacing"/>
      </w:pPr>
    </w:p>
    <w:p w14:paraId="70BADD6F" w14:textId="4BCDE24F" w:rsidR="00E60E23" w:rsidRDefault="00E60E23" w:rsidP="00E71FC3">
      <w:pPr>
        <w:pStyle w:val="NoSpacing"/>
      </w:pPr>
    </w:p>
    <w:p w14:paraId="346FDB9F" w14:textId="321FBFF6" w:rsidR="00E60E23" w:rsidRDefault="00E60E23" w:rsidP="00E71FC3">
      <w:pPr>
        <w:pStyle w:val="NoSpacing"/>
      </w:pPr>
      <w:r>
        <w:t>Son:   Thomas(q.v.).   (R.F.Y. p.211)</w:t>
      </w:r>
    </w:p>
    <w:p w14:paraId="0713FBB7" w14:textId="24AC4990" w:rsidR="00E60E23" w:rsidRDefault="00E60E23" w:rsidP="00E71FC3">
      <w:pPr>
        <w:pStyle w:val="NoSpacing"/>
      </w:pPr>
    </w:p>
    <w:p w14:paraId="008EE7FE" w14:textId="0566A41D" w:rsidR="00E60E23" w:rsidRDefault="00E60E23" w:rsidP="00E71FC3">
      <w:pPr>
        <w:pStyle w:val="NoSpacing"/>
      </w:pPr>
    </w:p>
    <w:p w14:paraId="4DB29FC9" w14:textId="6BA94E29" w:rsidR="00E60E23" w:rsidRDefault="00E60E23" w:rsidP="00E71FC3">
      <w:pPr>
        <w:pStyle w:val="NoSpacing"/>
      </w:pPr>
      <w:r>
        <w:tab/>
        <w:t>1485</w:t>
      </w:r>
      <w:r>
        <w:tab/>
        <w:t>Thomas became a Freeman by patrimony.  (ibid.)</w:t>
      </w:r>
    </w:p>
    <w:p w14:paraId="59285E9F" w14:textId="7CC2F0F8" w:rsidR="00E60E23" w:rsidRDefault="00E60E23" w:rsidP="00E71FC3">
      <w:pPr>
        <w:pStyle w:val="NoSpacing"/>
      </w:pPr>
    </w:p>
    <w:p w14:paraId="5DA359EC" w14:textId="5EBD8813" w:rsidR="00E60E23" w:rsidRDefault="00E60E23" w:rsidP="00E71FC3">
      <w:pPr>
        <w:pStyle w:val="NoSpacing"/>
      </w:pPr>
    </w:p>
    <w:p w14:paraId="281A3CD6" w14:textId="31E3887E" w:rsidR="00E60E23" w:rsidRPr="00E60E23" w:rsidRDefault="00E60E23" w:rsidP="00E71FC3">
      <w:pPr>
        <w:pStyle w:val="NoSpacing"/>
      </w:pPr>
      <w:r>
        <w:t>2 October 2018</w:t>
      </w:r>
      <w:bookmarkStart w:id="0" w:name="_GoBack"/>
      <w:bookmarkEnd w:id="0"/>
    </w:p>
    <w:sectPr w:rsidR="00E60E23" w:rsidRPr="00E60E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14E9A" w14:textId="77777777" w:rsidR="00E60E23" w:rsidRDefault="00E60E23" w:rsidP="00E71FC3">
      <w:pPr>
        <w:spacing w:after="0" w:line="240" w:lineRule="auto"/>
      </w:pPr>
      <w:r>
        <w:separator/>
      </w:r>
    </w:p>
  </w:endnote>
  <w:endnote w:type="continuationSeparator" w:id="0">
    <w:p w14:paraId="0860F9D1" w14:textId="77777777" w:rsidR="00E60E23" w:rsidRDefault="00E60E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8A5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806F8" w14:textId="77777777" w:rsidR="00E60E23" w:rsidRDefault="00E60E23" w:rsidP="00E71FC3">
      <w:pPr>
        <w:spacing w:after="0" w:line="240" w:lineRule="auto"/>
      </w:pPr>
      <w:r>
        <w:separator/>
      </w:r>
    </w:p>
  </w:footnote>
  <w:footnote w:type="continuationSeparator" w:id="0">
    <w:p w14:paraId="784FDA49" w14:textId="77777777" w:rsidR="00E60E23" w:rsidRDefault="00E60E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23"/>
    <w:rsid w:val="001A7C09"/>
    <w:rsid w:val="00577BD5"/>
    <w:rsid w:val="00656CBA"/>
    <w:rsid w:val="006A1F77"/>
    <w:rsid w:val="00733BE7"/>
    <w:rsid w:val="00AB52E8"/>
    <w:rsid w:val="00B16D3F"/>
    <w:rsid w:val="00BB41AC"/>
    <w:rsid w:val="00E60E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D5B9"/>
  <w15:chartTrackingRefBased/>
  <w15:docId w15:val="{B4199B82-797B-4F75-B848-657A12E6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2018-10-02T20:44:00Z</dcterms:created>
  <dcterms:modified xsi:type="dcterms:W3CDTF">2018-10-02T20:46:00Z</dcterms:modified>
</cp:coreProperties>
</file>