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AF6228" w14:textId="18AA158B" w:rsidR="006B2F86" w:rsidRDefault="00F6416B" w:rsidP="00E71FC3">
      <w:pPr>
        <w:pStyle w:val="NoSpacing"/>
      </w:pPr>
      <w:r>
        <w:rPr>
          <w:u w:val="single"/>
        </w:rPr>
        <w:t>Thomas JAMESON</w:t>
      </w:r>
      <w:r>
        <w:t xml:space="preserve">   </w:t>
      </w:r>
      <w:proofErr w:type="gramStart"/>
      <w:r>
        <w:t xml:space="preserve">   (</w:t>
      </w:r>
      <w:proofErr w:type="gramEnd"/>
      <w:r>
        <w:t>fl.1485)</w:t>
      </w:r>
    </w:p>
    <w:p w14:paraId="50093EED" w14:textId="16586F0E" w:rsidR="00F6416B" w:rsidRDefault="00F6416B" w:rsidP="00E71FC3">
      <w:pPr>
        <w:pStyle w:val="NoSpacing"/>
      </w:pPr>
      <w:r>
        <w:t xml:space="preserve">of York. </w:t>
      </w:r>
    </w:p>
    <w:p w14:paraId="59A9178B" w14:textId="46F916D2" w:rsidR="00F6416B" w:rsidRDefault="00F6416B" w:rsidP="00E71FC3">
      <w:pPr>
        <w:pStyle w:val="NoSpacing"/>
      </w:pPr>
    </w:p>
    <w:p w14:paraId="5CED62A2" w14:textId="19EDD3B8" w:rsidR="00F6416B" w:rsidRDefault="00F6416B" w:rsidP="00E71FC3">
      <w:pPr>
        <w:pStyle w:val="NoSpacing"/>
      </w:pPr>
    </w:p>
    <w:p w14:paraId="53DFFEC7" w14:textId="2E7360D1" w:rsidR="00F6416B" w:rsidRDefault="00F6416B" w:rsidP="00E71FC3">
      <w:pPr>
        <w:pStyle w:val="NoSpacing"/>
      </w:pPr>
      <w:r>
        <w:t>Son of William Jameson(q.v.).   (R.F.Y. p.211)</w:t>
      </w:r>
    </w:p>
    <w:p w14:paraId="1B560621" w14:textId="4E35E1A0" w:rsidR="00F6416B" w:rsidRDefault="00F6416B" w:rsidP="00E71FC3">
      <w:pPr>
        <w:pStyle w:val="NoSpacing"/>
      </w:pPr>
    </w:p>
    <w:p w14:paraId="041D9577" w14:textId="7DFB9DA4" w:rsidR="00F6416B" w:rsidRDefault="00F6416B" w:rsidP="00E71FC3">
      <w:pPr>
        <w:pStyle w:val="NoSpacing"/>
      </w:pPr>
    </w:p>
    <w:p w14:paraId="38DB8B3F" w14:textId="29B5B43A" w:rsidR="00F6416B" w:rsidRDefault="00F6416B" w:rsidP="00E71FC3">
      <w:pPr>
        <w:pStyle w:val="NoSpacing"/>
      </w:pPr>
      <w:r>
        <w:tab/>
        <w:t>1485</w:t>
      </w:r>
      <w:r>
        <w:tab/>
        <w:t>He became a Freeman.   (ibid.)</w:t>
      </w:r>
    </w:p>
    <w:p w14:paraId="3ACFE039" w14:textId="53D9CBAA" w:rsidR="00F6416B" w:rsidRDefault="00F6416B" w:rsidP="00E71FC3">
      <w:pPr>
        <w:pStyle w:val="NoSpacing"/>
      </w:pPr>
    </w:p>
    <w:p w14:paraId="6567143E" w14:textId="3E808669" w:rsidR="00F6416B" w:rsidRDefault="00F6416B" w:rsidP="00E71FC3">
      <w:pPr>
        <w:pStyle w:val="NoSpacing"/>
      </w:pPr>
    </w:p>
    <w:p w14:paraId="63B13598" w14:textId="5A0E43FE" w:rsidR="00F6416B" w:rsidRPr="00F6416B" w:rsidRDefault="00F6416B" w:rsidP="00E71FC3">
      <w:pPr>
        <w:pStyle w:val="NoSpacing"/>
      </w:pPr>
      <w:r>
        <w:t>2 October 2018</w:t>
      </w:r>
      <w:bookmarkStart w:id="0" w:name="_GoBack"/>
      <w:bookmarkEnd w:id="0"/>
    </w:p>
    <w:sectPr w:rsidR="00F6416B" w:rsidRPr="00F6416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AD6AC8" w14:textId="77777777" w:rsidR="00F6416B" w:rsidRDefault="00F6416B" w:rsidP="00E71FC3">
      <w:pPr>
        <w:spacing w:after="0" w:line="240" w:lineRule="auto"/>
      </w:pPr>
      <w:r>
        <w:separator/>
      </w:r>
    </w:p>
  </w:endnote>
  <w:endnote w:type="continuationSeparator" w:id="0">
    <w:p w14:paraId="0FDC8B86" w14:textId="77777777" w:rsidR="00F6416B" w:rsidRDefault="00F6416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F800C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55A35F" w14:textId="77777777" w:rsidR="00F6416B" w:rsidRDefault="00F6416B" w:rsidP="00E71FC3">
      <w:pPr>
        <w:spacing w:after="0" w:line="240" w:lineRule="auto"/>
      </w:pPr>
      <w:r>
        <w:separator/>
      </w:r>
    </w:p>
  </w:footnote>
  <w:footnote w:type="continuationSeparator" w:id="0">
    <w:p w14:paraId="2E21E0D4" w14:textId="77777777" w:rsidR="00F6416B" w:rsidRDefault="00F6416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16B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64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2EF810"/>
  <w15:chartTrackingRefBased/>
  <w15:docId w15:val="{1C2F477D-4BA7-423F-86E0-E79140C17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21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2018-10-02T20:42:00Z</dcterms:created>
  <dcterms:modified xsi:type="dcterms:W3CDTF">2018-10-02T20:44:00Z</dcterms:modified>
</cp:coreProperties>
</file>