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JAMESON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F6" w:rsidRPr="00A31975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 Jameson, yeoman(q.v.).   (R.F.Y. p.202)</w:t>
      </w: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F6" w:rsidRPr="00C52038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 (ibid.)</w:t>
      </w: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F6" w:rsidRDefault="00DF23F6" w:rsidP="00DF23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November 2014</w:t>
      </w:r>
    </w:p>
    <w:p w:rsidR="006B2F86" w:rsidRPr="00E71FC3" w:rsidRDefault="00DF23F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3F6" w:rsidRDefault="00DF23F6" w:rsidP="00E71FC3">
      <w:pPr>
        <w:spacing w:after="0" w:line="240" w:lineRule="auto"/>
      </w:pPr>
      <w:r>
        <w:separator/>
      </w:r>
    </w:p>
  </w:endnote>
  <w:endnote w:type="continuationSeparator" w:id="0">
    <w:p w:rsidR="00DF23F6" w:rsidRDefault="00DF23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3F6" w:rsidRDefault="00DF23F6" w:rsidP="00E71FC3">
      <w:pPr>
        <w:spacing w:after="0" w:line="240" w:lineRule="auto"/>
      </w:pPr>
      <w:r>
        <w:separator/>
      </w:r>
    </w:p>
  </w:footnote>
  <w:footnote w:type="continuationSeparator" w:id="0">
    <w:p w:rsidR="00DF23F6" w:rsidRDefault="00DF23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F6"/>
    <w:rsid w:val="00AB52E8"/>
    <w:rsid w:val="00B16D3F"/>
    <w:rsid w:val="00DF23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394E2-5835-4075-A745-8B982853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2016-04-09T21:13:00Z</dcterms:created>
  <dcterms:modified xsi:type="dcterms:W3CDTF">2016-04-09T21:13:00Z</dcterms:modified>
</cp:coreProperties>
</file>