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B4522" w14:textId="77777777" w:rsidR="006B2F86" w:rsidRDefault="00274538" w:rsidP="00E71FC3">
      <w:pPr>
        <w:pStyle w:val="NoSpacing"/>
      </w:pPr>
      <w:r>
        <w:rPr>
          <w:u w:val="single"/>
        </w:rPr>
        <w:t>Alexander JAMESON</w:t>
      </w:r>
      <w:r>
        <w:t xml:space="preserve">       (fl.1496)</w:t>
      </w:r>
    </w:p>
    <w:p w14:paraId="0B9809DD" w14:textId="1332292A" w:rsidR="00274538" w:rsidRDefault="00274538" w:rsidP="00E71FC3">
      <w:pPr>
        <w:pStyle w:val="NoSpacing"/>
      </w:pPr>
      <w:r>
        <w:t>of York. Goldsmith.</w:t>
      </w:r>
    </w:p>
    <w:p w14:paraId="0661F57F" w14:textId="7713B651" w:rsidR="00274538" w:rsidRDefault="00274538" w:rsidP="00E71FC3">
      <w:pPr>
        <w:pStyle w:val="NoSpacing"/>
      </w:pPr>
    </w:p>
    <w:p w14:paraId="4A462F92" w14:textId="019BCE7B" w:rsidR="00274538" w:rsidRDefault="00274538" w:rsidP="00E71FC3">
      <w:pPr>
        <w:pStyle w:val="NoSpacing"/>
      </w:pPr>
    </w:p>
    <w:p w14:paraId="514D0160" w14:textId="0EDB1597" w:rsidR="00274538" w:rsidRDefault="00274538" w:rsidP="00E71FC3">
      <w:pPr>
        <w:pStyle w:val="NoSpacing"/>
      </w:pPr>
      <w:r>
        <w:t>Son of William Jameson, yeoman(q.v.).   (R.F.Y. p.221)</w:t>
      </w:r>
    </w:p>
    <w:p w14:paraId="05D8054B" w14:textId="4B4FD401" w:rsidR="00274538" w:rsidRDefault="00274538" w:rsidP="00E71FC3">
      <w:pPr>
        <w:pStyle w:val="NoSpacing"/>
      </w:pPr>
    </w:p>
    <w:p w14:paraId="50850853" w14:textId="1A9D2974" w:rsidR="00274538" w:rsidRDefault="00274538" w:rsidP="00E71FC3">
      <w:pPr>
        <w:pStyle w:val="NoSpacing"/>
      </w:pPr>
    </w:p>
    <w:p w14:paraId="1A4BFDB1" w14:textId="6063845F" w:rsidR="00274538" w:rsidRDefault="00274538" w:rsidP="00E71FC3">
      <w:pPr>
        <w:pStyle w:val="NoSpacing"/>
      </w:pPr>
      <w:r>
        <w:tab/>
        <w:t>1496</w:t>
      </w:r>
      <w:r>
        <w:tab/>
        <w:t>He became a Freeman by patrimony.   (ibid.)</w:t>
      </w:r>
    </w:p>
    <w:p w14:paraId="64DA094D" w14:textId="1BA3B22E" w:rsidR="00274538" w:rsidRDefault="00274538" w:rsidP="00E71FC3">
      <w:pPr>
        <w:pStyle w:val="NoSpacing"/>
      </w:pPr>
    </w:p>
    <w:p w14:paraId="71F75511" w14:textId="38875C85" w:rsidR="00274538" w:rsidRDefault="00274538" w:rsidP="00E71FC3">
      <w:pPr>
        <w:pStyle w:val="NoSpacing"/>
      </w:pPr>
    </w:p>
    <w:p w14:paraId="3BF53129" w14:textId="7A7E959E" w:rsidR="00274538" w:rsidRPr="00274538" w:rsidRDefault="00274538" w:rsidP="00E71FC3">
      <w:pPr>
        <w:pStyle w:val="NoSpacing"/>
      </w:pPr>
      <w:r>
        <w:t>16 November 2019</w:t>
      </w:r>
      <w:bookmarkStart w:id="0" w:name="_GoBack"/>
      <w:bookmarkEnd w:id="0"/>
    </w:p>
    <w:sectPr w:rsidR="00274538" w:rsidRPr="002745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F48A37" w14:textId="77777777" w:rsidR="00274538" w:rsidRDefault="00274538" w:rsidP="00E71FC3">
      <w:pPr>
        <w:spacing w:after="0" w:line="240" w:lineRule="auto"/>
      </w:pPr>
      <w:r>
        <w:separator/>
      </w:r>
    </w:p>
  </w:endnote>
  <w:endnote w:type="continuationSeparator" w:id="0">
    <w:p w14:paraId="70204FA8" w14:textId="77777777" w:rsidR="00274538" w:rsidRDefault="002745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FEE3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4A280C" w14:textId="77777777" w:rsidR="00274538" w:rsidRDefault="00274538" w:rsidP="00E71FC3">
      <w:pPr>
        <w:spacing w:after="0" w:line="240" w:lineRule="auto"/>
      </w:pPr>
      <w:r>
        <w:separator/>
      </w:r>
    </w:p>
  </w:footnote>
  <w:footnote w:type="continuationSeparator" w:id="0">
    <w:p w14:paraId="4057AD96" w14:textId="77777777" w:rsidR="00274538" w:rsidRDefault="002745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538"/>
    <w:rsid w:val="001A7C09"/>
    <w:rsid w:val="0027453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B10FD"/>
  <w15:chartTrackingRefBased/>
  <w15:docId w15:val="{A98A6D42-FE58-4042-8985-96607B82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2019-11-16T19:22:00Z</dcterms:created>
  <dcterms:modified xsi:type="dcterms:W3CDTF">2019-11-16T19:26:00Z</dcterms:modified>
</cp:coreProperties>
</file>