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7979E" w14:textId="77777777" w:rsidR="001F7AE8" w:rsidRDefault="001F7AE8" w:rsidP="001F7AE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JAMES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fl.1444)</w:t>
      </w:r>
    </w:p>
    <w:p w14:paraId="6550757E" w14:textId="77777777" w:rsidR="001F7AE8" w:rsidRDefault="001F7AE8" w:rsidP="001F7AE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Ipswich. Husbandman.</w:t>
      </w:r>
    </w:p>
    <w:p w14:paraId="5AB84E98" w14:textId="77777777" w:rsidR="001F7AE8" w:rsidRDefault="001F7AE8" w:rsidP="001F7AE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BAC05AB" w14:textId="77777777" w:rsidR="001F7AE8" w:rsidRDefault="001F7AE8" w:rsidP="001F7AE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16252E7" w14:textId="77777777" w:rsidR="001F7AE8" w:rsidRDefault="001F7AE8" w:rsidP="001F7AE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1444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Beneyt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 brought a plaint of debt against him</w:t>
      </w:r>
    </w:p>
    <w:p w14:paraId="74134367" w14:textId="77777777" w:rsidR="001F7AE8" w:rsidRDefault="001F7AE8" w:rsidP="001F7AE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Henry Parker of Ipswich(q.v.).</w:t>
      </w:r>
    </w:p>
    <w:p w14:paraId="220DBE4E" w14:textId="77777777" w:rsidR="001F7AE8" w:rsidRDefault="001F7AE8" w:rsidP="001F7AE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44265F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https://waalt.uh.edu/index.php/CP40/732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44A81CB" w14:textId="77777777" w:rsidR="001F7AE8" w:rsidRDefault="001F7AE8" w:rsidP="001F7AE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961F8DA" w14:textId="77777777" w:rsidR="001F7AE8" w:rsidRDefault="001F7AE8" w:rsidP="001F7AE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E948E32" w14:textId="77777777" w:rsidR="001F7AE8" w:rsidRDefault="001F7AE8" w:rsidP="001F7AE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August 2022</w:t>
      </w:r>
    </w:p>
    <w:p w14:paraId="68B3900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56F08" w14:textId="77777777" w:rsidR="001F7AE8" w:rsidRDefault="001F7AE8" w:rsidP="009139A6">
      <w:r>
        <w:separator/>
      </w:r>
    </w:p>
  </w:endnote>
  <w:endnote w:type="continuationSeparator" w:id="0">
    <w:p w14:paraId="2427B4E5" w14:textId="77777777" w:rsidR="001F7AE8" w:rsidRDefault="001F7AE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AC3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6DB6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32B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A8D7D2" w14:textId="77777777" w:rsidR="001F7AE8" w:rsidRDefault="001F7AE8" w:rsidP="009139A6">
      <w:r>
        <w:separator/>
      </w:r>
    </w:p>
  </w:footnote>
  <w:footnote w:type="continuationSeparator" w:id="0">
    <w:p w14:paraId="08D697CE" w14:textId="77777777" w:rsidR="001F7AE8" w:rsidRDefault="001F7AE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5D33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8D9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D04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AE8"/>
    <w:rsid w:val="000666E0"/>
    <w:rsid w:val="001F7AE8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1E8C0"/>
  <w15:chartTrackingRefBased/>
  <w15:docId w15:val="{6123E3AD-D26C-47DB-B269-151E653A3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F7A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2022-08-12T08:19:00Z</dcterms:created>
  <dcterms:modified xsi:type="dcterms:W3CDTF">2022-08-12T08:19:00Z</dcterms:modified>
</cp:coreProperties>
</file>