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5A486" w14:textId="77777777" w:rsidR="0083140C" w:rsidRDefault="0083140C" w:rsidP="0083140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William JAMES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7CB588E2" w14:textId="77777777" w:rsidR="0083140C" w:rsidRDefault="0083140C" w:rsidP="0083140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5B514EFF" w14:textId="77777777" w:rsidR="0083140C" w:rsidRDefault="0083140C" w:rsidP="0083140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9506114" w14:textId="77777777" w:rsidR="0083140C" w:rsidRDefault="0083140C" w:rsidP="0083140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BA9314D" w14:textId="77777777" w:rsidR="0083140C" w:rsidRDefault="0083140C" w:rsidP="0083140C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24D54C8A" w14:textId="77777777" w:rsidR="0083140C" w:rsidRPr="00065994" w:rsidRDefault="0083140C" w:rsidP="0083140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25E5FD76" w14:textId="77777777" w:rsidR="0083140C" w:rsidRPr="00065994" w:rsidRDefault="0083140C" w:rsidP="0083140C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03395B9B" w14:textId="77777777" w:rsidR="0083140C" w:rsidRDefault="0083140C" w:rsidP="0083140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4A7C0494" w14:textId="77777777" w:rsidR="0083140C" w:rsidRDefault="0083140C" w:rsidP="0083140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2C86F3F" w14:textId="77777777" w:rsidR="0083140C" w:rsidRDefault="0083140C" w:rsidP="0083140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E608753" w14:textId="77777777" w:rsidR="0083140C" w:rsidRDefault="0083140C" w:rsidP="0083140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September 2023</w:t>
      </w:r>
    </w:p>
    <w:p w14:paraId="4D14E92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68B09" w14:textId="77777777" w:rsidR="0083140C" w:rsidRDefault="0083140C" w:rsidP="009139A6">
      <w:r>
        <w:separator/>
      </w:r>
    </w:p>
  </w:endnote>
  <w:endnote w:type="continuationSeparator" w:id="0">
    <w:p w14:paraId="4C49EBEB" w14:textId="77777777" w:rsidR="0083140C" w:rsidRDefault="008314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4225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D993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F24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1592E" w14:textId="77777777" w:rsidR="0083140C" w:rsidRDefault="0083140C" w:rsidP="009139A6">
      <w:r>
        <w:separator/>
      </w:r>
    </w:p>
  </w:footnote>
  <w:footnote w:type="continuationSeparator" w:id="0">
    <w:p w14:paraId="1ED65647" w14:textId="77777777" w:rsidR="0083140C" w:rsidRDefault="008314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9F4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096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0D6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40C"/>
    <w:rsid w:val="000666E0"/>
    <w:rsid w:val="002510B7"/>
    <w:rsid w:val="005C130B"/>
    <w:rsid w:val="00826F5C"/>
    <w:rsid w:val="0083140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DC66B"/>
  <w15:chartTrackingRefBased/>
  <w15:docId w15:val="{B65E41EF-0D1A-4C66-A73E-637016F65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2023-09-26T19:03:00Z</dcterms:created>
  <dcterms:modified xsi:type="dcterms:W3CDTF">2023-09-26T19:03:00Z</dcterms:modified>
</cp:coreProperties>
</file>