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EC730E" w14:textId="77777777" w:rsidR="00E37769" w:rsidRDefault="00E37769" w:rsidP="00E3776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William JAMES</w:t>
      </w: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5206D8F2" w14:textId="77777777" w:rsidR="00E37769" w:rsidRDefault="00E37769" w:rsidP="00E3776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BBD953A" w14:textId="77777777" w:rsidR="00E37769" w:rsidRDefault="00E37769" w:rsidP="00E3776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312BFB0" w14:textId="77777777" w:rsidR="00E37769" w:rsidRDefault="00E37769" w:rsidP="00E3776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made a plaint of debt against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Eleman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Little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Walsingham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</w:t>
      </w:r>
    </w:p>
    <w:p w14:paraId="6150B93F" w14:textId="77777777" w:rsidR="00E37769" w:rsidRDefault="00E37769" w:rsidP="00E3776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Norfolk(q.v.),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and also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William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Spyllyng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Icklingham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Suffolk(q.v.),</w:t>
      </w:r>
    </w:p>
    <w:p w14:paraId="70DF9ED1" w14:textId="77777777" w:rsidR="00E37769" w:rsidRDefault="00E37769" w:rsidP="00E3776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and his wife, Marion(q.v.), as the executors of Richard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Knyghte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</w:t>
      </w:r>
    </w:p>
    <w:p w14:paraId="4DDCBE92" w14:textId="77777777" w:rsidR="00E37769" w:rsidRDefault="00E37769" w:rsidP="00E3776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Sheringham(q.v.).</w:t>
      </w:r>
    </w:p>
    <w:p w14:paraId="2887D09D" w14:textId="77777777" w:rsidR="00E37769" w:rsidRDefault="00E37769" w:rsidP="00E3776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( </w:t>
      </w:r>
      <w:hyperlink r:id="rId6" w:history="1">
        <w:r w:rsidRPr="00FB602B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7D5AEE40" w14:textId="77777777" w:rsidR="00E37769" w:rsidRDefault="00E37769" w:rsidP="00E3776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472F793" w14:textId="77777777" w:rsidR="00E37769" w:rsidRDefault="00E37769" w:rsidP="00E3776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99092A6" w14:textId="77777777" w:rsidR="00E37769" w:rsidRDefault="00E37769" w:rsidP="00E3776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19 March 2021</w:t>
      </w:r>
    </w:p>
    <w:p w14:paraId="206C68CE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A36F0E" w14:textId="77777777" w:rsidR="00E37769" w:rsidRDefault="00E37769" w:rsidP="009139A6">
      <w:r>
        <w:separator/>
      </w:r>
    </w:p>
  </w:endnote>
  <w:endnote w:type="continuationSeparator" w:id="0">
    <w:p w14:paraId="39BAF0A8" w14:textId="77777777" w:rsidR="00E37769" w:rsidRDefault="00E3776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43CAD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0FDDC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6DB9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FD59EF" w14:textId="77777777" w:rsidR="00E37769" w:rsidRDefault="00E37769" w:rsidP="009139A6">
      <w:r>
        <w:separator/>
      </w:r>
    </w:p>
  </w:footnote>
  <w:footnote w:type="continuationSeparator" w:id="0">
    <w:p w14:paraId="73BD744E" w14:textId="77777777" w:rsidR="00E37769" w:rsidRDefault="00E3776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A853E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236E6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D6B02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769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3776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018C49"/>
  <w15:chartTrackingRefBased/>
  <w15:docId w15:val="{C545FD12-3E95-4CF8-A0EB-DC34FA7B8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3776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62</Words>
  <Characters>360</Characters>
  <Application>Microsoft Office Word</Application>
  <DocSecurity>0</DocSecurity>
  <Lines>3</Lines>
  <Paragraphs>1</Paragraphs>
  <ScaleCrop>false</ScaleCrop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2021-04-19T08:37:00Z</dcterms:created>
  <dcterms:modified xsi:type="dcterms:W3CDTF">2021-04-19T08:37:00Z</dcterms:modified>
</cp:coreProperties>
</file>