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859" w:rsidRDefault="009A6859" w:rsidP="009A68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JAMES</w:t>
      </w:r>
      <w:r>
        <w:rPr>
          <w:rFonts w:ascii="Times New Roman" w:hAnsi="Times New Roman" w:cs="Times New Roman"/>
        </w:rPr>
        <w:tab/>
        <w:t>(fl.1421)</w:t>
      </w:r>
    </w:p>
    <w:p w:rsidR="009A6859" w:rsidRDefault="009A6859" w:rsidP="009A6859">
      <w:pPr>
        <w:rPr>
          <w:rFonts w:ascii="Times New Roman" w:hAnsi="Times New Roman" w:cs="Times New Roman"/>
        </w:rPr>
      </w:pPr>
    </w:p>
    <w:p w:rsidR="009A6859" w:rsidRDefault="009A6859" w:rsidP="009A6859">
      <w:pPr>
        <w:rPr>
          <w:rFonts w:ascii="Times New Roman" w:hAnsi="Times New Roman" w:cs="Times New Roman"/>
        </w:rPr>
      </w:pPr>
    </w:p>
    <w:p w:rsidR="009A6859" w:rsidRDefault="009A6859" w:rsidP="009A68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Feb.1421</w:t>
      </w:r>
      <w:r>
        <w:rPr>
          <w:rFonts w:ascii="Times New Roman" w:hAnsi="Times New Roman" w:cs="Times New Roman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</w:rPr>
        <w:t>Bere</w:t>
      </w:r>
      <w:proofErr w:type="spellEnd"/>
      <w:r>
        <w:rPr>
          <w:rFonts w:ascii="Times New Roman" w:hAnsi="Times New Roman" w:cs="Times New Roman"/>
        </w:rPr>
        <w:t xml:space="preserve"> Regis, Dorset,</w:t>
      </w:r>
    </w:p>
    <w:p w:rsidR="009A6859" w:rsidRDefault="009A6859" w:rsidP="009A68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into land of the late Richard Gambon(q.v.).</w:t>
      </w:r>
    </w:p>
    <w:p w:rsidR="009A6859" w:rsidRDefault="009A6859" w:rsidP="009A68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129E8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21-479)</w:t>
      </w:r>
    </w:p>
    <w:p w:rsidR="009A6859" w:rsidRDefault="009A6859" w:rsidP="009A6859">
      <w:pPr>
        <w:rPr>
          <w:rFonts w:ascii="Times New Roman" w:hAnsi="Times New Roman" w:cs="Times New Roman"/>
        </w:rPr>
      </w:pPr>
    </w:p>
    <w:p w:rsidR="009A6859" w:rsidRDefault="009A6859" w:rsidP="009A6859">
      <w:pPr>
        <w:rPr>
          <w:rFonts w:ascii="Times New Roman" w:hAnsi="Times New Roman" w:cs="Times New Roman"/>
        </w:rPr>
      </w:pPr>
    </w:p>
    <w:p w:rsidR="009A6859" w:rsidRPr="00584237" w:rsidRDefault="009A6859" w:rsidP="009A68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July 2016</w:t>
      </w:r>
    </w:p>
    <w:p w:rsidR="006B2F86" w:rsidRPr="00E71FC3" w:rsidRDefault="009A685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859" w:rsidRDefault="009A6859" w:rsidP="00E71FC3">
      <w:r>
        <w:separator/>
      </w:r>
    </w:p>
  </w:endnote>
  <w:endnote w:type="continuationSeparator" w:id="0">
    <w:p w:rsidR="009A6859" w:rsidRDefault="009A685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859" w:rsidRDefault="009A6859" w:rsidP="00E71FC3">
      <w:r>
        <w:separator/>
      </w:r>
    </w:p>
  </w:footnote>
  <w:footnote w:type="continuationSeparator" w:id="0">
    <w:p w:rsidR="009A6859" w:rsidRDefault="009A685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859"/>
    <w:rsid w:val="001A7C09"/>
    <w:rsid w:val="00733BE7"/>
    <w:rsid w:val="009A685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9B3222-1EF6-42BC-8EAB-F0100E98F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A685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A68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2016-08-02T14:53:00Z</dcterms:created>
  <dcterms:modified xsi:type="dcterms:W3CDTF">2016-08-02T14:53:00Z</dcterms:modified>
</cp:coreProperties>
</file>