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70679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JAMES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706799" w:rsidRDefault="0070679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6799" w:rsidRDefault="0070679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6799" w:rsidRDefault="0070679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Newcastle-upon-</w:t>
      </w:r>
    </w:p>
    <w:p w:rsidR="00706799" w:rsidRDefault="0070679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Tyne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06799" w:rsidRDefault="0070679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139E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25-367)</w:t>
      </w:r>
    </w:p>
    <w:p w:rsidR="00706799" w:rsidRDefault="0070679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6799" w:rsidRDefault="0070679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6799" w:rsidRPr="00706799" w:rsidRDefault="0070679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December 2015</w:t>
      </w:r>
      <w:bookmarkEnd w:id="0"/>
    </w:p>
    <w:sectPr w:rsidR="00706799" w:rsidRPr="007067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799" w:rsidRDefault="00706799" w:rsidP="00564E3C">
      <w:pPr>
        <w:spacing w:after="0" w:line="240" w:lineRule="auto"/>
      </w:pPr>
      <w:r>
        <w:separator/>
      </w:r>
    </w:p>
  </w:endnote>
  <w:endnote w:type="continuationSeparator" w:id="0">
    <w:p w:rsidR="00706799" w:rsidRDefault="0070679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06799">
      <w:rPr>
        <w:rFonts w:ascii="Times New Roman" w:hAnsi="Times New Roman" w:cs="Times New Roman"/>
        <w:noProof/>
        <w:sz w:val="24"/>
        <w:szCs w:val="24"/>
      </w:rPr>
      <w:t>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799" w:rsidRDefault="00706799" w:rsidP="00564E3C">
      <w:pPr>
        <w:spacing w:after="0" w:line="240" w:lineRule="auto"/>
      </w:pPr>
      <w:r>
        <w:separator/>
      </w:r>
    </w:p>
  </w:footnote>
  <w:footnote w:type="continuationSeparator" w:id="0">
    <w:p w:rsidR="00706799" w:rsidRDefault="0070679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799"/>
    <w:rsid w:val="00372DC6"/>
    <w:rsid w:val="00564E3C"/>
    <w:rsid w:val="0064591D"/>
    <w:rsid w:val="0070679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95580"/>
  <w15:chartTrackingRefBased/>
  <w15:docId w15:val="{2C77AD7B-5D62-4A96-A447-A03769D1C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067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2015-12-04T22:17:00Z</dcterms:created>
  <dcterms:modified xsi:type="dcterms:W3CDTF">2015-12-04T22:26:00Z</dcterms:modified>
</cp:coreProperties>
</file>