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JAMES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Ilchester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Chidyock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24-231)</w:t>
      </w: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31A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31A" w:rsidRPr="00491FBD" w:rsidRDefault="00A2231A" w:rsidP="00A22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A2231A" w:rsidRDefault="00A2231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223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31A" w:rsidRDefault="00A2231A" w:rsidP="00E71FC3">
      <w:pPr>
        <w:spacing w:after="0" w:line="240" w:lineRule="auto"/>
      </w:pPr>
      <w:r>
        <w:separator/>
      </w:r>
    </w:p>
  </w:endnote>
  <w:endnote w:type="continuationSeparator" w:id="0">
    <w:p w:rsidR="00A2231A" w:rsidRDefault="00A223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31A" w:rsidRDefault="00A2231A" w:rsidP="00E71FC3">
      <w:pPr>
        <w:spacing w:after="0" w:line="240" w:lineRule="auto"/>
      </w:pPr>
      <w:r>
        <w:separator/>
      </w:r>
    </w:p>
  </w:footnote>
  <w:footnote w:type="continuationSeparator" w:id="0">
    <w:p w:rsidR="00A2231A" w:rsidRDefault="00A223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1A"/>
    <w:rsid w:val="00A2231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B20FF"/>
  <w15:chartTrackingRefBased/>
  <w15:docId w15:val="{A26D8195-27F9-4AB5-8AF2-25663061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2016-05-28T21:50:00Z</dcterms:created>
  <dcterms:modified xsi:type="dcterms:W3CDTF">2016-05-28T21:51:00Z</dcterms:modified>
</cp:coreProperties>
</file>