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C23B1" w14:textId="77777777" w:rsidR="00887422" w:rsidRDefault="00887422" w:rsidP="00887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JAMES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C31F1D3" w14:textId="77777777" w:rsidR="00887422" w:rsidRDefault="00887422" w:rsidP="00887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Worcester. Husbandman.</w:t>
      </w:r>
    </w:p>
    <w:p w14:paraId="53171227" w14:textId="77777777" w:rsidR="00887422" w:rsidRDefault="00887422" w:rsidP="00887422">
      <w:pPr>
        <w:rPr>
          <w:rFonts w:ascii="Times New Roman" w:hAnsi="Times New Roman" w:cs="Times New Roman"/>
        </w:rPr>
      </w:pPr>
    </w:p>
    <w:p w14:paraId="37204E97" w14:textId="77777777" w:rsidR="00887422" w:rsidRDefault="00887422" w:rsidP="00887422">
      <w:pPr>
        <w:rPr>
          <w:rFonts w:ascii="Times New Roman" w:hAnsi="Times New Roman" w:cs="Times New Roman"/>
        </w:rPr>
      </w:pPr>
    </w:p>
    <w:p w14:paraId="6D73CA53" w14:textId="77777777" w:rsidR="00887422" w:rsidRDefault="00887422" w:rsidP="00887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Orrey</w:t>
      </w:r>
      <w:proofErr w:type="spellEnd"/>
      <w:r>
        <w:rPr>
          <w:rFonts w:ascii="Times New Roman" w:hAnsi="Times New Roman" w:cs="Times New Roman"/>
        </w:rPr>
        <w:t>(q.v.) brought a plaint of trespass and taking against him, Richard</w:t>
      </w:r>
    </w:p>
    <w:p w14:paraId="0E25B955" w14:textId="77777777" w:rsidR="00887422" w:rsidRDefault="00887422" w:rsidP="0088742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James of </w:t>
      </w:r>
      <w:proofErr w:type="spellStart"/>
      <w:r>
        <w:rPr>
          <w:rFonts w:ascii="Times New Roman" w:hAnsi="Times New Roman" w:cs="Times New Roman"/>
        </w:rPr>
        <w:t>Weley</w:t>
      </w:r>
      <w:proofErr w:type="spellEnd"/>
      <w:r>
        <w:rPr>
          <w:rFonts w:ascii="Times New Roman" w:hAnsi="Times New Roman" w:cs="Times New Roman"/>
        </w:rPr>
        <w:t xml:space="preserve">, Worcestershire(q.v.), John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 xml:space="preserve"> of Little Barre, Staffordshire(q.v.), and Robert </w:t>
      </w:r>
      <w:proofErr w:type="spellStart"/>
      <w:r>
        <w:rPr>
          <w:rFonts w:ascii="Times New Roman" w:hAnsi="Times New Roman" w:cs="Times New Roman"/>
        </w:rPr>
        <w:t>Bankes</w:t>
      </w:r>
      <w:proofErr w:type="spellEnd"/>
      <w:r>
        <w:rPr>
          <w:rFonts w:ascii="Times New Roman" w:hAnsi="Times New Roman" w:cs="Times New Roman"/>
        </w:rPr>
        <w:t xml:space="preserve"> of Little Barre(q.v.).</w:t>
      </w:r>
    </w:p>
    <w:p w14:paraId="5843AA00" w14:textId="77777777" w:rsidR="00887422" w:rsidRDefault="00887422" w:rsidP="00887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DD9DB7" w14:textId="77777777" w:rsidR="00887422" w:rsidRDefault="00887422" w:rsidP="00887422">
      <w:pPr>
        <w:rPr>
          <w:rFonts w:ascii="Times New Roman" w:hAnsi="Times New Roman" w:cs="Times New Roman"/>
        </w:rPr>
      </w:pPr>
    </w:p>
    <w:p w14:paraId="6EF8358B" w14:textId="77777777" w:rsidR="00887422" w:rsidRDefault="00887422" w:rsidP="00887422">
      <w:pPr>
        <w:rPr>
          <w:rFonts w:ascii="Times New Roman" w:hAnsi="Times New Roman" w:cs="Times New Roman"/>
        </w:rPr>
      </w:pPr>
    </w:p>
    <w:p w14:paraId="432AFAF3" w14:textId="77777777" w:rsidR="00887422" w:rsidRDefault="00887422" w:rsidP="00887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2018</w:t>
      </w:r>
    </w:p>
    <w:p w14:paraId="1CFAC62F" w14:textId="77777777" w:rsidR="006B2F86" w:rsidRPr="00E71FC3" w:rsidRDefault="008874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BD127" w14:textId="77777777" w:rsidR="00887422" w:rsidRDefault="00887422" w:rsidP="00E71FC3">
      <w:r>
        <w:separator/>
      </w:r>
    </w:p>
  </w:endnote>
  <w:endnote w:type="continuationSeparator" w:id="0">
    <w:p w14:paraId="4CEECFCF" w14:textId="77777777" w:rsidR="00887422" w:rsidRDefault="008874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82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1B324" w14:textId="77777777" w:rsidR="00887422" w:rsidRDefault="00887422" w:rsidP="00E71FC3">
      <w:r>
        <w:separator/>
      </w:r>
    </w:p>
  </w:footnote>
  <w:footnote w:type="continuationSeparator" w:id="0">
    <w:p w14:paraId="2E0086F6" w14:textId="77777777" w:rsidR="00887422" w:rsidRDefault="008874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22"/>
    <w:rsid w:val="001A7C09"/>
    <w:rsid w:val="00577BD5"/>
    <w:rsid w:val="00656CBA"/>
    <w:rsid w:val="006A1F77"/>
    <w:rsid w:val="00733BE7"/>
    <w:rsid w:val="008874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8C264"/>
  <w15:chartTrackingRefBased/>
  <w15:docId w15:val="{F649A0C1-8C5B-4108-8090-4D07A64B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4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874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2018-09-16T19:35:00Z</dcterms:created>
  <dcterms:modified xsi:type="dcterms:W3CDTF">2018-09-16T19:36:00Z</dcterms:modified>
</cp:coreProperties>
</file>