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8F796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JAMES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75F3625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Salter.</w:t>
      </w:r>
    </w:p>
    <w:p w14:paraId="5AACFEA2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39B17AD9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68C2A32F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Plommer</w:t>
      </w:r>
      <w:proofErr w:type="spellEnd"/>
      <w:r>
        <w:rPr>
          <w:rFonts w:ascii="Times New Roman" w:hAnsi="Times New Roman" w:cs="Times New Roman"/>
        </w:rPr>
        <w:t xml:space="preserve"> of London, gentleman(q.v.), brought a plaint of debt against</w:t>
      </w:r>
    </w:p>
    <w:p w14:paraId="0DFB1F70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William </w:t>
      </w:r>
      <w:proofErr w:type="spellStart"/>
      <w:r>
        <w:rPr>
          <w:rFonts w:ascii="Times New Roman" w:hAnsi="Times New Roman" w:cs="Times New Roman"/>
        </w:rPr>
        <w:t>Isham</w:t>
      </w:r>
      <w:proofErr w:type="spellEnd"/>
      <w:r>
        <w:rPr>
          <w:rFonts w:ascii="Times New Roman" w:hAnsi="Times New Roman" w:cs="Times New Roman"/>
        </w:rPr>
        <w:t xml:space="preserve"> of London, gentleman(q.v.).</w:t>
      </w:r>
    </w:p>
    <w:p w14:paraId="75F1CB99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B44D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81CAA76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5EC450B3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</w:p>
    <w:p w14:paraId="2C58C915" w14:textId="77777777" w:rsidR="00464202" w:rsidRDefault="00464202" w:rsidP="00464202">
      <w:pPr>
        <w:tabs>
          <w:tab w:val="left" w:pos="720"/>
          <w:tab w:val="left" w:pos="14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October 2018</w:t>
      </w:r>
    </w:p>
    <w:p w14:paraId="00FB926D" w14:textId="77777777" w:rsidR="006B2F86" w:rsidRPr="00E71FC3" w:rsidRDefault="0046420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2D1FC2" w14:textId="77777777" w:rsidR="00464202" w:rsidRDefault="00464202" w:rsidP="00E71FC3">
      <w:r>
        <w:separator/>
      </w:r>
    </w:p>
  </w:endnote>
  <w:endnote w:type="continuationSeparator" w:id="0">
    <w:p w14:paraId="52282511" w14:textId="77777777" w:rsidR="00464202" w:rsidRDefault="0046420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A42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D000B" w14:textId="77777777" w:rsidR="00464202" w:rsidRDefault="00464202" w:rsidP="00E71FC3">
      <w:r>
        <w:separator/>
      </w:r>
    </w:p>
  </w:footnote>
  <w:footnote w:type="continuationSeparator" w:id="0">
    <w:p w14:paraId="2E9D8907" w14:textId="77777777" w:rsidR="00464202" w:rsidRDefault="0046420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202"/>
    <w:rsid w:val="001A7C09"/>
    <w:rsid w:val="0046420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5292B"/>
  <w15:chartTrackingRefBased/>
  <w15:docId w15:val="{1FC949B4-B78E-4EC9-991D-5268E645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20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642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2018-11-04T19:53:00Z</dcterms:created>
  <dcterms:modified xsi:type="dcterms:W3CDTF">2018-11-04T19:54:00Z</dcterms:modified>
</cp:coreProperties>
</file>