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DE359" w14:textId="22182988" w:rsidR="00BA00AB" w:rsidRDefault="0027531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JAMES</w:t>
      </w:r>
      <w:r>
        <w:rPr>
          <w:rFonts w:ascii="Times New Roman" w:hAnsi="Times New Roman" w:cs="Times New Roman"/>
          <w:sz w:val="24"/>
          <w:szCs w:val="24"/>
        </w:rPr>
        <w:t xml:space="preserve">      (fl.1428)</w:t>
      </w:r>
    </w:p>
    <w:p w14:paraId="13FE195B" w14:textId="161F6E76" w:rsidR="00275313" w:rsidRDefault="0027531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DD5366" w14:textId="1BD5422E" w:rsidR="00275313" w:rsidRDefault="0027531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58952F" w14:textId="57739201" w:rsidR="00275313" w:rsidRDefault="0027531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Nov.1428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Oxfordshire and Berkshire.  (C.F.R. 1422-30 p.245)</w:t>
      </w:r>
    </w:p>
    <w:p w14:paraId="07B50689" w14:textId="46C864E6" w:rsidR="00275313" w:rsidRDefault="0027531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D3AF10" w14:textId="23EFB4AF" w:rsidR="00275313" w:rsidRDefault="0027531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F35612" w14:textId="6086E2EC" w:rsidR="00275313" w:rsidRPr="00275313" w:rsidRDefault="0027531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December 2021</w:t>
      </w:r>
    </w:p>
    <w:sectPr w:rsidR="00275313" w:rsidRPr="002753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4772A" w14:textId="77777777" w:rsidR="00275313" w:rsidRDefault="00275313" w:rsidP="009139A6">
      <w:r>
        <w:separator/>
      </w:r>
    </w:p>
  </w:endnote>
  <w:endnote w:type="continuationSeparator" w:id="0">
    <w:p w14:paraId="0D5B7D2C" w14:textId="77777777" w:rsidR="00275313" w:rsidRDefault="002753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AED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4D52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D75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77964" w14:textId="77777777" w:rsidR="00275313" w:rsidRDefault="00275313" w:rsidP="009139A6">
      <w:r>
        <w:separator/>
      </w:r>
    </w:p>
  </w:footnote>
  <w:footnote w:type="continuationSeparator" w:id="0">
    <w:p w14:paraId="55A78F39" w14:textId="77777777" w:rsidR="00275313" w:rsidRDefault="002753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B90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831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15A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313"/>
    <w:rsid w:val="000666E0"/>
    <w:rsid w:val="002510B7"/>
    <w:rsid w:val="0027531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1ED96"/>
  <w15:chartTrackingRefBased/>
  <w15:docId w15:val="{CD406084-938B-49B6-A3B4-701F696DA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2021-12-19T21:36:00Z</dcterms:created>
  <dcterms:modified xsi:type="dcterms:W3CDTF">2021-12-19T21:37:00Z</dcterms:modified>
</cp:coreProperties>
</file>