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62277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JAMES</w:t>
      </w:r>
      <w:r>
        <w:rPr>
          <w:rFonts w:ascii="Times New Roman" w:hAnsi="Times New Roman" w:cs="Times New Roman"/>
          <w:sz w:val="24"/>
          <w:szCs w:val="24"/>
        </w:rPr>
        <w:t xml:space="preserve">       (fl.1420)</w:t>
      </w:r>
    </w:p>
    <w:p w:rsidR="0062277C" w:rsidRDefault="0062277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277C" w:rsidRDefault="0062277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277C" w:rsidRDefault="0062277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Friend of Thomas de la Pole, son of Sir Thomas de la Pole(q.v.) and his wife, Anne(q.v.).</w:t>
      </w:r>
    </w:p>
    <w:p w:rsidR="0062277C" w:rsidRDefault="0062277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(www.inquisitionspostmortem.ac.uk  ref. eCIPM  21-372)</w:t>
      </w:r>
    </w:p>
    <w:p w:rsidR="0062277C" w:rsidRDefault="0062277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277C" w:rsidRDefault="0062277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277C" w:rsidRDefault="0062277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Dec.1420</w:t>
      </w:r>
      <w:r>
        <w:rPr>
          <w:rFonts w:ascii="Times New Roman" w:hAnsi="Times New Roman" w:cs="Times New Roman"/>
          <w:sz w:val="24"/>
          <w:szCs w:val="24"/>
        </w:rPr>
        <w:tab/>
        <w:t>He was present at the inquisition which assigned dower to Anne de la Pole</w:t>
      </w:r>
    </w:p>
    <w:p w:rsidR="0062277C" w:rsidRDefault="0062277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 the manor of Marsh Gibbon, Buckinghamshire.  (ibid.)</w:t>
      </w:r>
    </w:p>
    <w:p w:rsidR="0062277C" w:rsidRDefault="0062277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277C" w:rsidRDefault="0062277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277C" w:rsidRPr="0062277C" w:rsidRDefault="0062277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May 2016</w:t>
      </w:r>
      <w:bookmarkStart w:id="0" w:name="_GoBack"/>
      <w:bookmarkEnd w:id="0"/>
    </w:p>
    <w:sectPr w:rsidR="0062277C" w:rsidRPr="0062277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277C" w:rsidRDefault="0062277C" w:rsidP="00E71FC3">
      <w:pPr>
        <w:spacing w:after="0" w:line="240" w:lineRule="auto"/>
      </w:pPr>
      <w:r>
        <w:separator/>
      </w:r>
    </w:p>
  </w:endnote>
  <w:endnote w:type="continuationSeparator" w:id="0">
    <w:p w:rsidR="0062277C" w:rsidRDefault="0062277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277C" w:rsidRDefault="0062277C" w:rsidP="00E71FC3">
      <w:pPr>
        <w:spacing w:after="0" w:line="240" w:lineRule="auto"/>
      </w:pPr>
      <w:r>
        <w:separator/>
      </w:r>
    </w:p>
  </w:footnote>
  <w:footnote w:type="continuationSeparator" w:id="0">
    <w:p w:rsidR="0062277C" w:rsidRDefault="0062277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77C"/>
    <w:rsid w:val="0062277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79AB7"/>
  <w15:chartTrackingRefBased/>
  <w15:docId w15:val="{AF32B5F9-C73C-4A31-A5D6-49337F5F7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2016-05-28T20:44:00Z</dcterms:created>
  <dcterms:modified xsi:type="dcterms:W3CDTF">2016-05-28T20:47:00Z</dcterms:modified>
</cp:coreProperties>
</file>