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6E2331" w14:textId="77777777" w:rsidR="00F07F37" w:rsidRDefault="00F07F37" w:rsidP="00F07F3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JAMES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7648DA2D" w14:textId="77777777" w:rsidR="00F07F37" w:rsidRDefault="00F07F37" w:rsidP="00F07F3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Weley</w:t>
      </w:r>
      <w:proofErr w:type="spellEnd"/>
      <w:r>
        <w:rPr>
          <w:rFonts w:ascii="Times New Roman" w:hAnsi="Times New Roman" w:cs="Times New Roman"/>
        </w:rPr>
        <w:t>, Worcestershire. Yeoman.</w:t>
      </w:r>
    </w:p>
    <w:p w14:paraId="63E6E635" w14:textId="77777777" w:rsidR="00F07F37" w:rsidRDefault="00F07F37" w:rsidP="00F07F37">
      <w:pPr>
        <w:rPr>
          <w:rFonts w:ascii="Times New Roman" w:hAnsi="Times New Roman" w:cs="Times New Roman"/>
        </w:rPr>
      </w:pPr>
    </w:p>
    <w:p w14:paraId="2C1A74D1" w14:textId="77777777" w:rsidR="00F07F37" w:rsidRDefault="00F07F37" w:rsidP="00F07F37">
      <w:pPr>
        <w:rPr>
          <w:rFonts w:ascii="Times New Roman" w:hAnsi="Times New Roman" w:cs="Times New Roman"/>
        </w:rPr>
      </w:pPr>
    </w:p>
    <w:p w14:paraId="0E004F8B" w14:textId="77777777" w:rsidR="00F07F37" w:rsidRDefault="00F07F37" w:rsidP="00F07F3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Orrey</w:t>
      </w:r>
      <w:proofErr w:type="spellEnd"/>
      <w:r>
        <w:rPr>
          <w:rFonts w:ascii="Times New Roman" w:hAnsi="Times New Roman" w:cs="Times New Roman"/>
        </w:rPr>
        <w:t>(q.v.) brought a plaint of trespass and taking against him, Roger</w:t>
      </w:r>
    </w:p>
    <w:p w14:paraId="3CF84443" w14:textId="77777777" w:rsidR="00F07F37" w:rsidRDefault="00F07F37" w:rsidP="00F07F3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James of Worcester(q.v.), John </w:t>
      </w:r>
      <w:proofErr w:type="spellStart"/>
      <w:r>
        <w:rPr>
          <w:rFonts w:ascii="Times New Roman" w:hAnsi="Times New Roman" w:cs="Times New Roman"/>
        </w:rPr>
        <w:t>Hethe</w:t>
      </w:r>
      <w:proofErr w:type="spellEnd"/>
      <w:r>
        <w:rPr>
          <w:rFonts w:ascii="Times New Roman" w:hAnsi="Times New Roman" w:cs="Times New Roman"/>
        </w:rPr>
        <w:t xml:space="preserve"> of Little Barre, Staffordshire(q.v.), and</w:t>
      </w:r>
    </w:p>
    <w:p w14:paraId="1B5FA418" w14:textId="77777777" w:rsidR="00F07F37" w:rsidRDefault="00F07F37" w:rsidP="00F07F3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Robert </w:t>
      </w:r>
      <w:proofErr w:type="spellStart"/>
      <w:r>
        <w:rPr>
          <w:rFonts w:ascii="Times New Roman" w:hAnsi="Times New Roman" w:cs="Times New Roman"/>
        </w:rPr>
        <w:t>Bankes</w:t>
      </w:r>
      <w:proofErr w:type="spellEnd"/>
      <w:r>
        <w:rPr>
          <w:rFonts w:ascii="Times New Roman" w:hAnsi="Times New Roman" w:cs="Times New Roman"/>
        </w:rPr>
        <w:t xml:space="preserve"> of Little Barre(q.v.).</w:t>
      </w:r>
    </w:p>
    <w:p w14:paraId="3F26F9D2" w14:textId="77777777" w:rsidR="00F07F37" w:rsidRDefault="00F07F37" w:rsidP="00F07F3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F90F0C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554AC39B" w14:textId="77777777" w:rsidR="00F07F37" w:rsidRDefault="00F07F37" w:rsidP="00F07F37">
      <w:pPr>
        <w:rPr>
          <w:rFonts w:ascii="Times New Roman" w:hAnsi="Times New Roman" w:cs="Times New Roman"/>
        </w:rPr>
      </w:pPr>
    </w:p>
    <w:p w14:paraId="303EF4BD" w14:textId="77777777" w:rsidR="00F07F37" w:rsidRDefault="00F07F37" w:rsidP="00F07F37">
      <w:pPr>
        <w:rPr>
          <w:rFonts w:ascii="Times New Roman" w:hAnsi="Times New Roman" w:cs="Times New Roman"/>
        </w:rPr>
      </w:pPr>
    </w:p>
    <w:p w14:paraId="7A3FD1EB" w14:textId="77777777" w:rsidR="00F07F37" w:rsidRDefault="00F07F37" w:rsidP="00F07F3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 August 2018</w:t>
      </w:r>
    </w:p>
    <w:p w14:paraId="305936A5" w14:textId="77777777" w:rsidR="006B2F86" w:rsidRPr="00E71FC3" w:rsidRDefault="00F07F3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D1969C" w14:textId="77777777" w:rsidR="00F07F37" w:rsidRDefault="00F07F37" w:rsidP="00E71FC3">
      <w:r>
        <w:separator/>
      </w:r>
    </w:p>
  </w:endnote>
  <w:endnote w:type="continuationSeparator" w:id="0">
    <w:p w14:paraId="3A683AEA" w14:textId="77777777" w:rsidR="00F07F37" w:rsidRDefault="00F07F37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5D7DF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921D66" w14:textId="77777777" w:rsidR="00F07F37" w:rsidRDefault="00F07F37" w:rsidP="00E71FC3">
      <w:r>
        <w:separator/>
      </w:r>
    </w:p>
  </w:footnote>
  <w:footnote w:type="continuationSeparator" w:id="0">
    <w:p w14:paraId="09C5C8A6" w14:textId="77777777" w:rsidR="00F07F37" w:rsidRDefault="00F07F37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F37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07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F96B7E"/>
  <w15:chartTrackingRefBased/>
  <w15:docId w15:val="{76C0EB3B-AB6E-4295-8A3B-5E72CA15F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07F37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F07F3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62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2018-09-16T19:34:00Z</dcterms:created>
  <dcterms:modified xsi:type="dcterms:W3CDTF">2018-09-16T19:35:00Z</dcterms:modified>
</cp:coreProperties>
</file>