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05A7C" w14:textId="37269FAD" w:rsidR="006B2F86" w:rsidRDefault="00FE75DE" w:rsidP="00E71FC3">
      <w:pPr>
        <w:pStyle w:val="NoSpacing"/>
      </w:pPr>
      <w:r>
        <w:rPr>
          <w:u w:val="single"/>
        </w:rPr>
        <w:t>Richard JAMES</w:t>
      </w:r>
      <w:r>
        <w:t xml:space="preserve">   </w:t>
      </w:r>
      <w:proofErr w:type="gramStart"/>
      <w:r>
        <w:t xml:space="preserve">   (</w:t>
      </w:r>
      <w:proofErr w:type="gramEnd"/>
      <w:r>
        <w:t>d.1438)</w:t>
      </w:r>
    </w:p>
    <w:p w14:paraId="508D9C7A" w14:textId="7599818D" w:rsidR="00FE75DE" w:rsidRDefault="00FE75DE" w:rsidP="00E71FC3">
      <w:pPr>
        <w:pStyle w:val="NoSpacing"/>
      </w:pPr>
      <w:r>
        <w:t>of Thorne, West Riding of Yorkshire.</w:t>
      </w:r>
    </w:p>
    <w:p w14:paraId="1D0BF151" w14:textId="6E3563E6" w:rsidR="00FE75DE" w:rsidRDefault="00FE75DE" w:rsidP="00E71FC3">
      <w:pPr>
        <w:pStyle w:val="NoSpacing"/>
      </w:pPr>
    </w:p>
    <w:p w14:paraId="11466698" w14:textId="54DA8865" w:rsidR="00FE75DE" w:rsidRDefault="00FE75DE" w:rsidP="00E71FC3">
      <w:pPr>
        <w:pStyle w:val="NoSpacing"/>
      </w:pPr>
    </w:p>
    <w:p w14:paraId="5EAF66DA" w14:textId="646E83FE" w:rsidR="00FE75DE" w:rsidRDefault="00FE75DE" w:rsidP="00E71FC3">
      <w:pPr>
        <w:pStyle w:val="NoSpacing"/>
      </w:pPr>
      <w:r>
        <w:t xml:space="preserve">  4 Mar.1438</w:t>
      </w:r>
      <w:r>
        <w:tab/>
      </w:r>
      <w:r>
        <w:t>He made his Will.   (W.Y.R. p.93)</w:t>
      </w:r>
    </w:p>
    <w:p w14:paraId="00778B39" w14:textId="77777777" w:rsidR="00FE75DE" w:rsidRDefault="00FE75DE" w:rsidP="00FE75DE">
      <w:pPr>
        <w:pStyle w:val="NoSpacing"/>
      </w:pPr>
      <w:r>
        <w:t xml:space="preserve">  9 Mar.</w:t>
      </w:r>
      <w:r>
        <w:tab/>
      </w:r>
      <w:r>
        <w:t>Probate of his Will.  (ibid.)</w:t>
      </w:r>
    </w:p>
    <w:p w14:paraId="0524BB9D" w14:textId="77777777" w:rsidR="00FE75DE" w:rsidRDefault="00FE75DE" w:rsidP="00FE75DE">
      <w:pPr>
        <w:pStyle w:val="NoSpacing"/>
      </w:pPr>
    </w:p>
    <w:p w14:paraId="6D3E2876" w14:textId="77777777" w:rsidR="00FE75DE" w:rsidRDefault="00FE75DE" w:rsidP="00FE75DE">
      <w:pPr>
        <w:pStyle w:val="NoSpacing"/>
      </w:pPr>
    </w:p>
    <w:p w14:paraId="04A32593" w14:textId="77777777" w:rsidR="00FE75DE" w:rsidRDefault="00FE75DE" w:rsidP="00FE75DE">
      <w:pPr>
        <w:pStyle w:val="NoSpacing"/>
      </w:pPr>
      <w:r>
        <w:t>19 January 2019</w:t>
      </w:r>
    </w:p>
    <w:p w14:paraId="7ECA921E" w14:textId="419D94AD" w:rsidR="00FE75DE" w:rsidRPr="00FE75DE" w:rsidRDefault="00FE75DE" w:rsidP="00E71FC3">
      <w:pPr>
        <w:pStyle w:val="NoSpacing"/>
      </w:pPr>
      <w:bookmarkStart w:id="0" w:name="_GoBack"/>
      <w:bookmarkEnd w:id="0"/>
    </w:p>
    <w:sectPr w:rsidR="00FE75DE" w:rsidRPr="00FE75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D7B3C" w14:textId="77777777" w:rsidR="00FE75DE" w:rsidRDefault="00FE75DE" w:rsidP="00E71FC3">
      <w:pPr>
        <w:spacing w:after="0" w:line="240" w:lineRule="auto"/>
      </w:pPr>
      <w:r>
        <w:separator/>
      </w:r>
    </w:p>
  </w:endnote>
  <w:endnote w:type="continuationSeparator" w:id="0">
    <w:p w14:paraId="7F5204AE" w14:textId="77777777" w:rsidR="00FE75DE" w:rsidRDefault="00FE75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F8F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BEE3B" w14:textId="77777777" w:rsidR="00FE75DE" w:rsidRDefault="00FE75DE" w:rsidP="00E71FC3">
      <w:pPr>
        <w:spacing w:after="0" w:line="240" w:lineRule="auto"/>
      </w:pPr>
      <w:r>
        <w:separator/>
      </w:r>
    </w:p>
  </w:footnote>
  <w:footnote w:type="continuationSeparator" w:id="0">
    <w:p w14:paraId="63EF582A" w14:textId="77777777" w:rsidR="00FE75DE" w:rsidRDefault="00FE75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5D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5134B"/>
  <w15:chartTrackingRefBased/>
  <w15:docId w15:val="{CB7F1395-741B-497D-B920-0D1C9AF5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9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2019-01-19T22:26:00Z</dcterms:created>
  <dcterms:modified xsi:type="dcterms:W3CDTF">2019-01-19T22:29:00Z</dcterms:modified>
</cp:coreProperties>
</file>