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160B2" w14:textId="77777777" w:rsidR="0076571B" w:rsidRDefault="0076571B" w:rsidP="007657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JAMES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D873D98" w14:textId="77777777" w:rsidR="0076571B" w:rsidRDefault="0076571B" w:rsidP="0076571B">
      <w:pPr>
        <w:pStyle w:val="NoSpacing"/>
        <w:rPr>
          <w:rFonts w:cs="Times New Roman"/>
          <w:szCs w:val="24"/>
        </w:rPr>
      </w:pPr>
    </w:p>
    <w:p w14:paraId="1852BB26" w14:textId="77777777" w:rsidR="0076571B" w:rsidRDefault="0076571B" w:rsidP="0076571B">
      <w:pPr>
        <w:pStyle w:val="NoSpacing"/>
        <w:rPr>
          <w:rFonts w:cs="Times New Roman"/>
          <w:szCs w:val="24"/>
        </w:rPr>
      </w:pPr>
    </w:p>
    <w:p w14:paraId="38E26CDC" w14:textId="77777777" w:rsidR="0076571B" w:rsidRDefault="0076571B" w:rsidP="007657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Taunton into lands of</w:t>
      </w:r>
    </w:p>
    <w:p w14:paraId="6176F568" w14:textId="77777777" w:rsidR="0076571B" w:rsidRDefault="0076571B" w:rsidP="007657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Isabel </w:t>
      </w:r>
      <w:proofErr w:type="spellStart"/>
      <w:r>
        <w:rPr>
          <w:rFonts w:cs="Times New Roman"/>
          <w:szCs w:val="24"/>
        </w:rPr>
        <w:t>Saymoure</w:t>
      </w:r>
      <w:proofErr w:type="spellEnd"/>
      <w:r>
        <w:rPr>
          <w:rFonts w:cs="Times New Roman"/>
          <w:szCs w:val="24"/>
        </w:rPr>
        <w:t>(q.v.).</w:t>
      </w:r>
    </w:p>
    <w:p w14:paraId="2BB18D8B" w14:textId="77777777" w:rsidR="0076571B" w:rsidRDefault="0076571B" w:rsidP="007657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58FE383" w14:textId="77777777" w:rsidR="0076571B" w:rsidRDefault="0076571B" w:rsidP="0076571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p.142-5)</w:t>
      </w:r>
    </w:p>
    <w:p w14:paraId="0C180683" w14:textId="77777777" w:rsidR="0076571B" w:rsidRDefault="0076571B" w:rsidP="0076571B">
      <w:pPr>
        <w:pStyle w:val="NoSpacing"/>
        <w:rPr>
          <w:rFonts w:eastAsia="Times New Roman" w:cs="Times New Roman"/>
          <w:szCs w:val="24"/>
        </w:rPr>
      </w:pPr>
    </w:p>
    <w:p w14:paraId="10BE94FA" w14:textId="77777777" w:rsidR="0076571B" w:rsidRDefault="0076571B" w:rsidP="0076571B">
      <w:pPr>
        <w:pStyle w:val="NoSpacing"/>
        <w:rPr>
          <w:rFonts w:eastAsia="Times New Roman" w:cs="Times New Roman"/>
          <w:szCs w:val="24"/>
        </w:rPr>
      </w:pPr>
    </w:p>
    <w:p w14:paraId="7A65F5EF" w14:textId="77777777" w:rsidR="0076571B" w:rsidRDefault="0076571B" w:rsidP="0076571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October 2023</w:t>
      </w:r>
    </w:p>
    <w:p w14:paraId="5240A9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51561" w14:textId="77777777" w:rsidR="0076571B" w:rsidRDefault="0076571B" w:rsidP="009139A6">
      <w:r>
        <w:separator/>
      </w:r>
    </w:p>
  </w:endnote>
  <w:endnote w:type="continuationSeparator" w:id="0">
    <w:p w14:paraId="46308006" w14:textId="77777777" w:rsidR="0076571B" w:rsidRDefault="007657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05A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8C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FBB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E072B" w14:textId="77777777" w:rsidR="0076571B" w:rsidRDefault="0076571B" w:rsidP="009139A6">
      <w:r>
        <w:separator/>
      </w:r>
    </w:p>
  </w:footnote>
  <w:footnote w:type="continuationSeparator" w:id="0">
    <w:p w14:paraId="627F171C" w14:textId="77777777" w:rsidR="0076571B" w:rsidRDefault="007657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6D7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E59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3A2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71B"/>
    <w:rsid w:val="000666E0"/>
    <w:rsid w:val="002510B7"/>
    <w:rsid w:val="005C130B"/>
    <w:rsid w:val="0076571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179C"/>
  <w15:chartTrackingRefBased/>
  <w15:docId w15:val="{EF270CEE-BFD4-4A5A-AEB8-1C7B5C2D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2023-10-31T21:11:00Z</dcterms:created>
  <dcterms:modified xsi:type="dcterms:W3CDTF">2023-10-31T21:12:00Z</dcterms:modified>
</cp:coreProperties>
</file>