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17DD8" w14:textId="77777777" w:rsidR="00060A73" w:rsidRDefault="00060A73" w:rsidP="00060A7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Michael JAMES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5E5892F" w14:textId="77777777" w:rsidR="00060A73" w:rsidRDefault="00060A73" w:rsidP="00060A7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CC8F04" w14:textId="77777777" w:rsidR="00060A73" w:rsidRDefault="00060A73" w:rsidP="00060A7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F97561B" w14:textId="77777777" w:rsidR="00060A73" w:rsidRDefault="00060A73" w:rsidP="00060A7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Oxfordshire, except in Oxford, the moiety of the taxes of a fifteenth and a tenth which were granted to the King at the last Parliament.   (C.F.R. 1405-13 p.182)</w:t>
      </w:r>
    </w:p>
    <w:p w14:paraId="4BCF38DA" w14:textId="77777777" w:rsidR="00060A73" w:rsidRDefault="00060A73" w:rsidP="00060A7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7C4E460" w14:textId="77777777" w:rsidR="00060A73" w:rsidRDefault="00060A73" w:rsidP="00060A7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77A2745" w14:textId="77777777" w:rsidR="00060A73" w:rsidRDefault="00060A73" w:rsidP="00060A7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6FD9F3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67535" w14:textId="77777777" w:rsidR="00060A73" w:rsidRDefault="00060A73" w:rsidP="009139A6">
      <w:r>
        <w:separator/>
      </w:r>
    </w:p>
  </w:endnote>
  <w:endnote w:type="continuationSeparator" w:id="0">
    <w:p w14:paraId="5FB1BCC3" w14:textId="77777777" w:rsidR="00060A73" w:rsidRDefault="00060A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3D7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BDE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68B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C494CA" w14:textId="77777777" w:rsidR="00060A73" w:rsidRDefault="00060A73" w:rsidP="009139A6">
      <w:r>
        <w:separator/>
      </w:r>
    </w:p>
  </w:footnote>
  <w:footnote w:type="continuationSeparator" w:id="0">
    <w:p w14:paraId="22D739DD" w14:textId="77777777" w:rsidR="00060A73" w:rsidRDefault="00060A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E44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7D0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C29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73"/>
    <w:rsid w:val="00060A7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59E27"/>
  <w15:chartTrackingRefBased/>
  <w15:docId w15:val="{A55E5166-402C-4082-BE57-1CCE0047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A7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2024-12-20T07:34:00Z</dcterms:created>
  <dcterms:modified xsi:type="dcterms:W3CDTF">2024-12-20T07:34:00Z</dcterms:modified>
</cp:coreProperties>
</file>