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CF5B1" w14:textId="77777777" w:rsidR="005660F3" w:rsidRDefault="005660F3" w:rsidP="00566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JAMES</w:t>
      </w:r>
      <w:r>
        <w:rPr>
          <w:rFonts w:ascii="Times New Roman" w:hAnsi="Times New Roman" w:cs="Times New Roman"/>
        </w:rPr>
        <w:t xml:space="preserve">      (fl.1484)</w:t>
      </w:r>
    </w:p>
    <w:p w14:paraId="32CA5740" w14:textId="77777777" w:rsidR="005660F3" w:rsidRDefault="005660F3" w:rsidP="00566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Wath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Wombwell</w:t>
      </w:r>
      <w:proofErr w:type="spellEnd"/>
      <w:r>
        <w:rPr>
          <w:rFonts w:ascii="Times New Roman" w:hAnsi="Times New Roman" w:cs="Times New Roman"/>
        </w:rPr>
        <w:t>, West Riding of Yorkshire. Labourer.</w:t>
      </w:r>
    </w:p>
    <w:p w14:paraId="178204D3" w14:textId="77777777" w:rsidR="005660F3" w:rsidRDefault="005660F3" w:rsidP="005660F3">
      <w:pPr>
        <w:rPr>
          <w:rFonts w:ascii="Times New Roman" w:hAnsi="Times New Roman" w:cs="Times New Roman"/>
        </w:rPr>
      </w:pPr>
    </w:p>
    <w:p w14:paraId="71FFCC92" w14:textId="77777777" w:rsidR="005660F3" w:rsidRDefault="005660F3" w:rsidP="005660F3">
      <w:pPr>
        <w:rPr>
          <w:rFonts w:ascii="Times New Roman" w:hAnsi="Times New Roman" w:cs="Times New Roman"/>
        </w:rPr>
      </w:pPr>
    </w:p>
    <w:p w14:paraId="7D57E689" w14:textId="77777777" w:rsidR="005660F3" w:rsidRDefault="005660F3" w:rsidP="00566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Tyas</w:t>
      </w:r>
      <w:proofErr w:type="spellEnd"/>
      <w:r>
        <w:rPr>
          <w:rFonts w:ascii="Times New Roman" w:hAnsi="Times New Roman" w:cs="Times New Roman"/>
        </w:rPr>
        <w:t>(q.v.) brought a plaint of debt against him, Robert Smyth of</w:t>
      </w:r>
    </w:p>
    <w:p w14:paraId="30340C62" w14:textId="77777777" w:rsidR="005660F3" w:rsidRDefault="005660F3" w:rsidP="00566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Bolton on </w:t>
      </w:r>
      <w:proofErr w:type="spellStart"/>
      <w:r>
        <w:rPr>
          <w:rFonts w:ascii="Times New Roman" w:hAnsi="Times New Roman" w:cs="Times New Roman"/>
        </w:rPr>
        <w:t>Dearne</w:t>
      </w:r>
      <w:proofErr w:type="spellEnd"/>
      <w:r>
        <w:rPr>
          <w:rFonts w:ascii="Times New Roman" w:hAnsi="Times New Roman" w:cs="Times New Roman"/>
        </w:rPr>
        <w:t xml:space="preserve">(q.v.), John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Tagge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Wath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Wombwell</w:t>
      </w:r>
      <w:proofErr w:type="spellEnd"/>
      <w:r>
        <w:rPr>
          <w:rFonts w:ascii="Times New Roman" w:hAnsi="Times New Roman" w:cs="Times New Roman"/>
        </w:rPr>
        <w:t xml:space="preserve">(q.v.), John Marsh </w:t>
      </w:r>
    </w:p>
    <w:p w14:paraId="57CBD3C2" w14:textId="77777777" w:rsidR="005660F3" w:rsidRDefault="005660F3" w:rsidP="005660F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Rawmarsh(q.v.) and William Burton of </w:t>
      </w:r>
      <w:proofErr w:type="spellStart"/>
      <w:r>
        <w:rPr>
          <w:rFonts w:ascii="Times New Roman" w:hAnsi="Times New Roman" w:cs="Times New Roman"/>
        </w:rPr>
        <w:t>Sprotbrough</w:t>
      </w:r>
      <w:proofErr w:type="spellEnd"/>
      <w:r>
        <w:rPr>
          <w:rFonts w:ascii="Times New Roman" w:hAnsi="Times New Roman" w:cs="Times New Roman"/>
        </w:rPr>
        <w:t>(q.v.).</w:t>
      </w:r>
    </w:p>
    <w:p w14:paraId="4187903E" w14:textId="77777777" w:rsidR="005660F3" w:rsidRDefault="005660F3" w:rsidP="00566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8B58167" w14:textId="77777777" w:rsidR="005660F3" w:rsidRDefault="005660F3" w:rsidP="005660F3">
      <w:pPr>
        <w:rPr>
          <w:rFonts w:ascii="Times New Roman" w:hAnsi="Times New Roman" w:cs="Times New Roman"/>
        </w:rPr>
      </w:pPr>
    </w:p>
    <w:p w14:paraId="36320EF5" w14:textId="77777777" w:rsidR="005660F3" w:rsidRDefault="005660F3" w:rsidP="005660F3">
      <w:pPr>
        <w:tabs>
          <w:tab w:val="left" w:pos="7410"/>
        </w:tabs>
        <w:rPr>
          <w:rFonts w:ascii="Times New Roman" w:hAnsi="Times New Roman" w:cs="Times New Roman"/>
        </w:rPr>
      </w:pPr>
    </w:p>
    <w:p w14:paraId="39748BDF" w14:textId="77777777" w:rsidR="005660F3" w:rsidRDefault="005660F3" w:rsidP="005660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2019</w:t>
      </w:r>
    </w:p>
    <w:p w14:paraId="1E07D167" w14:textId="77777777" w:rsidR="006B2F86" w:rsidRPr="00E71FC3" w:rsidRDefault="005660F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5D2F8" w14:textId="77777777" w:rsidR="005660F3" w:rsidRDefault="005660F3" w:rsidP="00E71FC3">
      <w:r>
        <w:separator/>
      </w:r>
    </w:p>
  </w:endnote>
  <w:endnote w:type="continuationSeparator" w:id="0">
    <w:p w14:paraId="39779347" w14:textId="77777777" w:rsidR="005660F3" w:rsidRDefault="005660F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DC8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9210E" w14:textId="77777777" w:rsidR="005660F3" w:rsidRDefault="005660F3" w:rsidP="00E71FC3">
      <w:r>
        <w:separator/>
      </w:r>
    </w:p>
  </w:footnote>
  <w:footnote w:type="continuationSeparator" w:id="0">
    <w:p w14:paraId="7FF5D1A2" w14:textId="77777777" w:rsidR="005660F3" w:rsidRDefault="005660F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F3"/>
    <w:rsid w:val="001A7C09"/>
    <w:rsid w:val="005660F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3902C"/>
  <w15:chartTrackingRefBased/>
  <w15:docId w15:val="{6C82C5A6-D341-4A31-A6E7-341AF8E8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0F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60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2019-03-06T19:55:00Z</dcterms:created>
  <dcterms:modified xsi:type="dcterms:W3CDTF">2019-03-06T19:55:00Z</dcterms:modified>
</cp:coreProperties>
</file>