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57EAE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JAMES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5E99D2B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14:paraId="4E3F7128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14:paraId="72E4F301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14:paraId="544B67A5" w14:textId="77777777" w:rsidR="002126D4" w:rsidRPr="00387541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Edy(q.v.) brought a plaint of debt against him.</w:t>
      </w:r>
    </w:p>
    <w:p w14:paraId="6BD40F90" w14:textId="42EF41E6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065F329" w14:textId="77777777" w:rsidR="00B9747A" w:rsidRDefault="00B9747A" w:rsidP="00B974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him.</w:t>
      </w:r>
    </w:p>
    <w:p w14:paraId="522E2AC2" w14:textId="77777777" w:rsidR="00B9747A" w:rsidRDefault="00B9747A" w:rsidP="00B974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BFE94C" w14:textId="77777777" w:rsidR="00B9747A" w:rsidRDefault="00B9747A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14:paraId="4165F35C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14:paraId="7F35E78F" w14:textId="7777777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14:paraId="520162AB" w14:textId="3E32AF47" w:rsidR="002126D4" w:rsidRDefault="002126D4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2017</w:t>
      </w:r>
    </w:p>
    <w:p w14:paraId="397B0458" w14:textId="293A2EBD" w:rsidR="00B9747A" w:rsidRPr="00387541" w:rsidRDefault="00B9747A" w:rsidP="002126D4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March 2019</w:t>
      </w:r>
      <w:bookmarkStart w:id="0" w:name="_GoBack"/>
      <w:bookmarkEnd w:id="0"/>
    </w:p>
    <w:p w14:paraId="1A330E91" w14:textId="77777777" w:rsidR="006B2F86" w:rsidRPr="00E71FC3" w:rsidRDefault="00B9747A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F467C" w14:textId="77777777" w:rsidR="002126D4" w:rsidRDefault="002126D4" w:rsidP="00E71FC3">
      <w:r>
        <w:separator/>
      </w:r>
    </w:p>
  </w:endnote>
  <w:endnote w:type="continuationSeparator" w:id="0">
    <w:p w14:paraId="07E11820" w14:textId="77777777" w:rsidR="002126D4" w:rsidRDefault="002126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9A1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29F5A" w14:textId="77777777" w:rsidR="002126D4" w:rsidRDefault="002126D4" w:rsidP="00E71FC3">
      <w:r>
        <w:separator/>
      </w:r>
    </w:p>
  </w:footnote>
  <w:footnote w:type="continuationSeparator" w:id="0">
    <w:p w14:paraId="4F1040CE" w14:textId="77777777" w:rsidR="002126D4" w:rsidRDefault="002126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6D4"/>
    <w:rsid w:val="001A7C09"/>
    <w:rsid w:val="002126D4"/>
    <w:rsid w:val="00577BD5"/>
    <w:rsid w:val="00656CBA"/>
    <w:rsid w:val="006A1F77"/>
    <w:rsid w:val="00733BE7"/>
    <w:rsid w:val="00AB52E8"/>
    <w:rsid w:val="00B16D3F"/>
    <w:rsid w:val="00B9747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E841A"/>
  <w15:chartTrackingRefBased/>
  <w15:docId w15:val="{E2423F15-623D-49A5-AA12-D64415A9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26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26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2017-10-04T18:51:00Z</dcterms:created>
  <dcterms:modified xsi:type="dcterms:W3CDTF">2019-03-02T12:16:00Z</dcterms:modified>
</cp:coreProperties>
</file>