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</w:t>
      </w:r>
      <w:r w:rsidR="00E04256">
        <w:rPr>
          <w:rFonts w:ascii="Times New Roman" w:hAnsi="Times New Roman" w:cs="Times New Roman"/>
          <w:sz w:val="24"/>
          <w:szCs w:val="24"/>
        </w:rPr>
        <w:t>-65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 xml:space="preserve">His apprentice,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Jamys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became a Freeman.</w:t>
      </w: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p.53)</w:t>
      </w:r>
    </w:p>
    <w:p w:rsidR="00E04256" w:rsidRDefault="00E04256" w:rsidP="00E042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Sep.1465</w:t>
      </w:r>
      <w:r>
        <w:rPr>
          <w:rFonts w:ascii="Times New Roman" w:hAnsi="Times New Roman" w:cs="Times New Roman"/>
          <w:sz w:val="24"/>
          <w:szCs w:val="24"/>
        </w:rPr>
        <w:tab/>
        <w:t xml:space="preserve">His apprentice,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Whiteaker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became a Freeman.</w:t>
      </w:r>
    </w:p>
    <w:p w:rsidR="00E04256" w:rsidRDefault="00E04256" w:rsidP="00E042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p.55)</w:t>
      </w:r>
    </w:p>
    <w:p w:rsidR="00E04256" w:rsidRDefault="00E04256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41AB8" w:rsidRDefault="00141AB8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E04256" w:rsidRDefault="00E04256" w:rsidP="00141A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AB8" w:rsidRDefault="00141AB8" w:rsidP="00564E3C">
      <w:pPr>
        <w:spacing w:after="0" w:line="240" w:lineRule="auto"/>
      </w:pPr>
      <w:r>
        <w:separator/>
      </w:r>
    </w:p>
  </w:endnote>
  <w:endnote w:type="continuationSeparator" w:id="0">
    <w:p w:rsidR="00141AB8" w:rsidRDefault="00141A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4256">
      <w:rPr>
        <w:rFonts w:ascii="Times New Roman" w:hAnsi="Times New Roman" w:cs="Times New Roman"/>
        <w:noProof/>
        <w:sz w:val="24"/>
        <w:szCs w:val="24"/>
      </w:rPr>
      <w:t>9 September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AB8" w:rsidRDefault="00141AB8" w:rsidP="00564E3C">
      <w:pPr>
        <w:spacing w:after="0" w:line="240" w:lineRule="auto"/>
      </w:pPr>
      <w:r>
        <w:separator/>
      </w:r>
    </w:p>
  </w:footnote>
  <w:footnote w:type="continuationSeparator" w:id="0">
    <w:p w:rsidR="00141AB8" w:rsidRDefault="00141A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AB8"/>
    <w:rsid w:val="00141AB8"/>
    <w:rsid w:val="00372DC6"/>
    <w:rsid w:val="00564E3C"/>
    <w:rsid w:val="0064591D"/>
    <w:rsid w:val="00DD5B8A"/>
    <w:rsid w:val="00E0425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4147"/>
  <w15:chartTrackingRefBased/>
  <w15:docId w15:val="{BB6F22EE-9F31-4EAE-BCC0-D0FFC488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2016-02-03T22:36:00Z</dcterms:created>
  <dcterms:modified xsi:type="dcterms:W3CDTF">2016-09-09T08:24:00Z</dcterms:modified>
</cp:coreProperties>
</file>