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BB6E6" w14:textId="77777777" w:rsidR="00AB68EF" w:rsidRDefault="00AB68EF" w:rsidP="00AB68E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JAMES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fl.1465)</w:t>
      </w:r>
    </w:p>
    <w:p w14:paraId="69A44608" w14:textId="77777777" w:rsidR="00AB68EF" w:rsidRDefault="00AB68EF" w:rsidP="00AB68E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Chudleigh, Devon. Baker.</w:t>
      </w:r>
    </w:p>
    <w:p w14:paraId="5E1F8EC0" w14:textId="77777777" w:rsidR="00AB68EF" w:rsidRDefault="00AB68EF" w:rsidP="00AB68EF">
      <w:pPr>
        <w:pStyle w:val="NoSpacing"/>
        <w:jc w:val="both"/>
        <w:rPr>
          <w:rFonts w:cs="Times New Roman"/>
          <w:szCs w:val="24"/>
          <w:lang w:val="en-GB"/>
        </w:rPr>
      </w:pPr>
    </w:p>
    <w:p w14:paraId="7BB44086" w14:textId="77777777" w:rsidR="00AB68EF" w:rsidRDefault="00AB68EF" w:rsidP="00AB68EF">
      <w:pPr>
        <w:pStyle w:val="NoSpacing"/>
        <w:jc w:val="both"/>
        <w:rPr>
          <w:rFonts w:cs="Times New Roman"/>
          <w:szCs w:val="24"/>
          <w:lang w:val="en-GB"/>
        </w:rPr>
      </w:pPr>
    </w:p>
    <w:p w14:paraId="4D1C60A5" w14:textId="77777777" w:rsidR="00AB68EF" w:rsidRDefault="00AB68EF" w:rsidP="00AB68E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1465</w:t>
      </w:r>
      <w:r>
        <w:rPr>
          <w:rFonts w:cs="Times New Roman"/>
          <w:szCs w:val="24"/>
          <w:lang w:val="en-GB"/>
        </w:rPr>
        <w:tab/>
        <w:t>John Hugyn, esquire(q.v.), brought a plaint of trespass and taking against</w:t>
      </w:r>
    </w:p>
    <w:p w14:paraId="54B47F78" w14:textId="77777777" w:rsidR="00AB68EF" w:rsidRDefault="00AB68EF" w:rsidP="00AB68E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him and four others.</w:t>
      </w:r>
    </w:p>
    <w:p w14:paraId="2B8AFD28" w14:textId="77777777" w:rsidR="00AB68EF" w:rsidRDefault="00AB68EF" w:rsidP="00AB68E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07796">
          <w:rPr>
            <w:rStyle w:val="Hyperlink"/>
            <w:rFonts w:cs="Times New Roman"/>
            <w:szCs w:val="24"/>
            <w:lang w:val="en-GB"/>
          </w:rPr>
          <w:t>http://aalt.law.uh.edu/Indices/CP40Indices/CP40no814/CP40no814Pl.htm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E1EA3DA" w14:textId="77777777" w:rsidR="00AB68EF" w:rsidRDefault="00AB68EF" w:rsidP="00AB68EF">
      <w:pPr>
        <w:pStyle w:val="NoSpacing"/>
        <w:jc w:val="both"/>
        <w:rPr>
          <w:rFonts w:cs="Times New Roman"/>
          <w:szCs w:val="24"/>
          <w:lang w:val="en-GB"/>
        </w:rPr>
      </w:pPr>
    </w:p>
    <w:p w14:paraId="48809E23" w14:textId="77777777" w:rsidR="00AB68EF" w:rsidRDefault="00AB68EF" w:rsidP="00AB68EF">
      <w:pPr>
        <w:pStyle w:val="NoSpacing"/>
        <w:jc w:val="both"/>
        <w:rPr>
          <w:rFonts w:cs="Times New Roman"/>
          <w:szCs w:val="24"/>
          <w:lang w:val="en-GB"/>
        </w:rPr>
      </w:pPr>
    </w:p>
    <w:p w14:paraId="093F8A8C" w14:textId="77777777" w:rsidR="00AB68EF" w:rsidRDefault="00AB68EF" w:rsidP="00AB68E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9 January 2024</w:t>
      </w:r>
    </w:p>
    <w:p w14:paraId="47123D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88C8C" w14:textId="77777777" w:rsidR="00AB68EF" w:rsidRDefault="00AB68EF" w:rsidP="009139A6">
      <w:r>
        <w:separator/>
      </w:r>
    </w:p>
  </w:endnote>
  <w:endnote w:type="continuationSeparator" w:id="0">
    <w:p w14:paraId="77AC1113" w14:textId="77777777" w:rsidR="00AB68EF" w:rsidRDefault="00AB68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1AA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301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A91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860D0" w14:textId="77777777" w:rsidR="00AB68EF" w:rsidRDefault="00AB68EF" w:rsidP="009139A6">
      <w:r>
        <w:separator/>
      </w:r>
    </w:p>
  </w:footnote>
  <w:footnote w:type="continuationSeparator" w:id="0">
    <w:p w14:paraId="504887D1" w14:textId="77777777" w:rsidR="00AB68EF" w:rsidRDefault="00AB68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24C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6B9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940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EF"/>
    <w:rsid w:val="000666E0"/>
    <w:rsid w:val="002510B7"/>
    <w:rsid w:val="005C130B"/>
    <w:rsid w:val="00826F5C"/>
    <w:rsid w:val="009139A6"/>
    <w:rsid w:val="009448BB"/>
    <w:rsid w:val="00947624"/>
    <w:rsid w:val="00A3176C"/>
    <w:rsid w:val="00AB68EF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23411"/>
  <w15:chartTrackingRefBased/>
  <w15:docId w15:val="{2B8E15DF-FAC0-409B-85F3-E2109494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B68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2024-01-15T16:18:00Z</dcterms:created>
  <dcterms:modified xsi:type="dcterms:W3CDTF">2024-01-15T16:19:00Z</dcterms:modified>
</cp:coreProperties>
</file>