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288" w:rsidRDefault="00453288" w:rsidP="00453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JAMES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53288" w:rsidRDefault="00453288" w:rsidP="00453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Yeoman.</w:t>
      </w:r>
    </w:p>
    <w:p w:rsidR="00453288" w:rsidRDefault="00453288" w:rsidP="00453288">
      <w:pPr>
        <w:rPr>
          <w:rFonts w:ascii="Times New Roman" w:hAnsi="Times New Roman" w:cs="Times New Roman"/>
        </w:rPr>
      </w:pPr>
    </w:p>
    <w:p w:rsidR="00453288" w:rsidRDefault="00453288" w:rsidP="00453288">
      <w:pPr>
        <w:rPr>
          <w:rFonts w:ascii="Times New Roman" w:hAnsi="Times New Roman" w:cs="Times New Roman"/>
        </w:rPr>
      </w:pPr>
    </w:p>
    <w:p w:rsidR="00453288" w:rsidRDefault="00453288" w:rsidP="00453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Cerke</w:t>
      </w:r>
      <w:proofErr w:type="spellEnd"/>
      <w:r>
        <w:rPr>
          <w:rFonts w:ascii="Times New Roman" w:hAnsi="Times New Roman" w:cs="Times New Roman"/>
        </w:rPr>
        <w:t xml:space="preserve">(q.v.), as the executor of the late Richard </w:t>
      </w:r>
      <w:proofErr w:type="spellStart"/>
      <w:r>
        <w:rPr>
          <w:rFonts w:ascii="Times New Roman" w:hAnsi="Times New Roman" w:cs="Times New Roman"/>
        </w:rPr>
        <w:t>Clerke</w:t>
      </w:r>
      <w:proofErr w:type="spellEnd"/>
      <w:r>
        <w:rPr>
          <w:rFonts w:ascii="Times New Roman" w:hAnsi="Times New Roman" w:cs="Times New Roman"/>
        </w:rPr>
        <w:t>(q.v.), brought</w:t>
      </w:r>
    </w:p>
    <w:p w:rsidR="00453288" w:rsidRDefault="00453288" w:rsidP="00453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 plaint of debt against him.</w:t>
      </w:r>
    </w:p>
    <w:p w:rsidR="00453288" w:rsidRDefault="00453288" w:rsidP="00453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453288" w:rsidRDefault="00453288" w:rsidP="00453288">
      <w:pPr>
        <w:rPr>
          <w:rFonts w:ascii="Times New Roman" w:hAnsi="Times New Roman" w:cs="Times New Roman"/>
        </w:rPr>
      </w:pPr>
    </w:p>
    <w:p w:rsidR="00453288" w:rsidRDefault="00453288" w:rsidP="00453288">
      <w:pPr>
        <w:rPr>
          <w:rFonts w:ascii="Times New Roman" w:hAnsi="Times New Roman" w:cs="Times New Roman"/>
        </w:rPr>
      </w:pPr>
    </w:p>
    <w:p w:rsidR="00453288" w:rsidRDefault="00453288" w:rsidP="004532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June 2017</w:t>
      </w:r>
    </w:p>
    <w:p w:rsidR="006B2F86" w:rsidRPr="00E71FC3" w:rsidRDefault="004532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288" w:rsidRDefault="00453288" w:rsidP="00E71FC3">
      <w:r>
        <w:separator/>
      </w:r>
    </w:p>
  </w:endnote>
  <w:endnote w:type="continuationSeparator" w:id="0">
    <w:p w:rsidR="00453288" w:rsidRDefault="004532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288" w:rsidRDefault="00453288" w:rsidP="00E71FC3">
      <w:r>
        <w:separator/>
      </w:r>
    </w:p>
  </w:footnote>
  <w:footnote w:type="continuationSeparator" w:id="0">
    <w:p w:rsidR="00453288" w:rsidRDefault="004532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88"/>
    <w:rsid w:val="001A7C09"/>
    <w:rsid w:val="004532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384F7-0890-4E4D-B5D1-2A018050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32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2017-06-27T20:53:00Z</dcterms:created>
  <dcterms:modified xsi:type="dcterms:W3CDTF">2017-06-27T20:53:00Z</dcterms:modified>
</cp:coreProperties>
</file>