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54D015" w14:textId="77777777" w:rsidR="00595E20" w:rsidRDefault="00595E20" w:rsidP="00595E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JAMES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29BF8E45" w14:textId="77777777" w:rsidR="00595E20" w:rsidRDefault="00595E20" w:rsidP="00595E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C1C256" w14:textId="77777777" w:rsidR="00595E20" w:rsidRDefault="00595E20" w:rsidP="00595E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492BD8" w14:textId="77777777" w:rsidR="00595E20" w:rsidRDefault="00595E20" w:rsidP="00595E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Feb.1478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Robert Rede(q.v.) gave all his lands and </w:t>
      </w:r>
      <w:proofErr w:type="gramStart"/>
      <w:r>
        <w:rPr>
          <w:rFonts w:ascii="Times New Roman" w:hAnsi="Times New Roman" w:cs="Times New Roman"/>
          <w:sz w:val="24"/>
          <w:szCs w:val="24"/>
        </w:rPr>
        <w:t>tenements</w:t>
      </w:r>
      <w:proofErr w:type="gramEnd"/>
    </w:p>
    <w:p w14:paraId="7A23C5B2" w14:textId="77777777" w:rsidR="00595E20" w:rsidRDefault="00595E20" w:rsidP="00595E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Kent to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draper(q.v.).</w:t>
      </w:r>
    </w:p>
    <w:p w14:paraId="496441C3" w14:textId="77777777" w:rsidR="00595E20" w:rsidRDefault="00595E20" w:rsidP="00595E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C.C.R. 1476-85 p.91)</w:t>
      </w:r>
    </w:p>
    <w:p w14:paraId="263BB8AC" w14:textId="77777777" w:rsidR="00595E20" w:rsidRDefault="00595E20" w:rsidP="00595E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28685D" w14:textId="77777777" w:rsidR="00595E20" w:rsidRDefault="00595E20" w:rsidP="00595E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389560" w14:textId="77777777" w:rsidR="00595E20" w:rsidRDefault="00595E20" w:rsidP="00595E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April 2021</w:t>
      </w:r>
    </w:p>
    <w:p w14:paraId="50E6DB3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E4D5A3" w14:textId="77777777" w:rsidR="00595E20" w:rsidRDefault="00595E20" w:rsidP="009139A6">
      <w:r>
        <w:separator/>
      </w:r>
    </w:p>
  </w:endnote>
  <w:endnote w:type="continuationSeparator" w:id="0">
    <w:p w14:paraId="1EC89887" w14:textId="77777777" w:rsidR="00595E20" w:rsidRDefault="00595E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4F47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DD81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644C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759278" w14:textId="77777777" w:rsidR="00595E20" w:rsidRDefault="00595E20" w:rsidP="009139A6">
      <w:r>
        <w:separator/>
      </w:r>
    </w:p>
  </w:footnote>
  <w:footnote w:type="continuationSeparator" w:id="0">
    <w:p w14:paraId="3B4D73E5" w14:textId="77777777" w:rsidR="00595E20" w:rsidRDefault="00595E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E070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D9AF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F88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E20"/>
    <w:rsid w:val="000666E0"/>
    <w:rsid w:val="002510B7"/>
    <w:rsid w:val="00595E20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E3AD8"/>
  <w15:chartTrackingRefBased/>
  <w15:docId w15:val="{33A82E02-B05F-47FE-A3FF-DFB7174D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2021-04-12T09:37:00Z</dcterms:created>
  <dcterms:modified xsi:type="dcterms:W3CDTF">2021-04-12T09:37:00Z</dcterms:modified>
</cp:coreProperties>
</file>