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JAMES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Sir Edmund Pole(q.v.).</w:t>
      </w:r>
    </w:p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21-295)</w:t>
      </w:r>
    </w:p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76945" w:rsidRDefault="00A76945" w:rsidP="00A769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6B2F86" w:rsidRPr="00A769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945" w:rsidRDefault="00A76945" w:rsidP="00E71FC3">
      <w:pPr>
        <w:spacing w:after="0" w:line="240" w:lineRule="auto"/>
      </w:pPr>
      <w:r>
        <w:separator/>
      </w:r>
    </w:p>
  </w:endnote>
  <w:endnote w:type="continuationSeparator" w:id="0">
    <w:p w:rsidR="00A76945" w:rsidRDefault="00A769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945" w:rsidRDefault="00A76945" w:rsidP="00E71FC3">
      <w:pPr>
        <w:spacing w:after="0" w:line="240" w:lineRule="auto"/>
      </w:pPr>
      <w:r>
        <w:separator/>
      </w:r>
    </w:p>
  </w:footnote>
  <w:footnote w:type="continuationSeparator" w:id="0">
    <w:p w:rsidR="00A76945" w:rsidRDefault="00A769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5"/>
    <w:rsid w:val="00A7694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67CDA"/>
  <w15:chartTrackingRefBased/>
  <w15:docId w15:val="{53A74BF2-0EB9-443D-8714-67C15A5D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2016-03-01T19:35:00Z</dcterms:created>
  <dcterms:modified xsi:type="dcterms:W3CDTF">2016-03-01T19:36:00Z</dcterms:modified>
</cp:coreProperties>
</file>