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87A95" w14:textId="3B943780" w:rsidR="00BA00AB" w:rsidRDefault="002534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JAMES</w:t>
      </w:r>
      <w:r>
        <w:rPr>
          <w:rFonts w:cs="Times New Roman"/>
          <w:szCs w:val="24"/>
        </w:rPr>
        <w:t xml:space="preserve">      (1415-1453)</w:t>
      </w:r>
    </w:p>
    <w:p w14:paraId="74400E44" w14:textId="77777777" w:rsidR="0025346C" w:rsidRDefault="0025346C" w:rsidP="009139A6">
      <w:pPr>
        <w:pStyle w:val="NoSpacing"/>
        <w:rPr>
          <w:rFonts w:cs="Times New Roman"/>
          <w:szCs w:val="24"/>
        </w:rPr>
      </w:pPr>
    </w:p>
    <w:p w14:paraId="6465FA95" w14:textId="77777777" w:rsidR="0025346C" w:rsidRDefault="0025346C" w:rsidP="009139A6">
      <w:pPr>
        <w:pStyle w:val="NoSpacing"/>
        <w:rPr>
          <w:rFonts w:cs="Times New Roman"/>
          <w:szCs w:val="24"/>
        </w:rPr>
      </w:pPr>
    </w:p>
    <w:p w14:paraId="57D10AA5" w14:textId="24797F56" w:rsidR="0025346C" w:rsidRDefault="002534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Elizabeth.   (FamilySearch)</w:t>
      </w:r>
    </w:p>
    <w:p w14:paraId="5AC7EC82" w14:textId="77777777" w:rsidR="0025346C" w:rsidRDefault="0025346C" w:rsidP="009139A6">
      <w:pPr>
        <w:pStyle w:val="NoSpacing"/>
        <w:rPr>
          <w:rFonts w:cs="Times New Roman"/>
          <w:szCs w:val="24"/>
        </w:rPr>
      </w:pPr>
    </w:p>
    <w:p w14:paraId="3A1BA2C2" w14:textId="77777777" w:rsidR="0025346C" w:rsidRDefault="0025346C" w:rsidP="009139A6">
      <w:pPr>
        <w:pStyle w:val="NoSpacing"/>
        <w:rPr>
          <w:rFonts w:cs="Times New Roman"/>
          <w:szCs w:val="24"/>
        </w:rPr>
      </w:pPr>
    </w:p>
    <w:p w14:paraId="14DBF7CB" w14:textId="1E21239C" w:rsidR="0025346C" w:rsidRDefault="002534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died, in Okeover, Staffordshire.   (ibid.)</w:t>
      </w:r>
    </w:p>
    <w:p w14:paraId="0EBC1A13" w14:textId="77777777" w:rsidR="0025346C" w:rsidRDefault="0025346C" w:rsidP="009139A6">
      <w:pPr>
        <w:pStyle w:val="NoSpacing"/>
        <w:rPr>
          <w:rFonts w:cs="Times New Roman"/>
          <w:szCs w:val="24"/>
        </w:rPr>
      </w:pPr>
    </w:p>
    <w:p w14:paraId="15772065" w14:textId="77777777" w:rsidR="0025346C" w:rsidRDefault="0025346C" w:rsidP="009139A6">
      <w:pPr>
        <w:pStyle w:val="NoSpacing"/>
        <w:rPr>
          <w:rFonts w:cs="Times New Roman"/>
          <w:szCs w:val="24"/>
        </w:rPr>
      </w:pPr>
    </w:p>
    <w:p w14:paraId="46523C4E" w14:textId="213E53F1" w:rsidR="0025346C" w:rsidRPr="0025346C" w:rsidRDefault="0025346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2023</w:t>
      </w:r>
    </w:p>
    <w:sectPr w:rsidR="0025346C" w:rsidRPr="002534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64CD9" w14:textId="77777777" w:rsidR="0025346C" w:rsidRDefault="0025346C" w:rsidP="009139A6">
      <w:r>
        <w:separator/>
      </w:r>
    </w:p>
  </w:endnote>
  <w:endnote w:type="continuationSeparator" w:id="0">
    <w:p w14:paraId="36910CD1" w14:textId="77777777" w:rsidR="0025346C" w:rsidRDefault="002534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89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6B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1CC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3A19D" w14:textId="77777777" w:rsidR="0025346C" w:rsidRDefault="0025346C" w:rsidP="009139A6">
      <w:r>
        <w:separator/>
      </w:r>
    </w:p>
  </w:footnote>
  <w:footnote w:type="continuationSeparator" w:id="0">
    <w:p w14:paraId="69C5D780" w14:textId="77777777" w:rsidR="0025346C" w:rsidRDefault="002534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E8A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4B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577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46C"/>
    <w:rsid w:val="000666E0"/>
    <w:rsid w:val="002510B7"/>
    <w:rsid w:val="0025346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847AA"/>
  <w15:chartTrackingRefBased/>
  <w15:docId w15:val="{D48B9963-DE06-4931-8C9D-EE61B603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2023-10-28T11:22:00Z</dcterms:created>
  <dcterms:modified xsi:type="dcterms:W3CDTF">2023-10-28T11:24:00Z</dcterms:modified>
</cp:coreProperties>
</file>