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BEE8F" w14:textId="77777777" w:rsidR="009A25E3" w:rsidRDefault="009A25E3" w:rsidP="009A2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JAMES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5E1BAA4E" w14:textId="77777777" w:rsidR="009A25E3" w:rsidRDefault="009A25E3" w:rsidP="009A2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Bowlas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the diocese of Coventry and Lichfield. </w:t>
      </w:r>
    </w:p>
    <w:p w14:paraId="666161AD" w14:textId="77777777" w:rsidR="009A25E3" w:rsidRDefault="009A25E3" w:rsidP="009A25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ED26E7" w14:textId="77777777" w:rsidR="009A25E3" w:rsidRDefault="009A25E3" w:rsidP="009A25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FA4BD3" w14:textId="77777777" w:rsidR="009A25E3" w:rsidRDefault="009A25E3" w:rsidP="009A2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Nov.1479</w:t>
      </w:r>
      <w:r>
        <w:rPr>
          <w:rFonts w:ascii="Times New Roman" w:hAnsi="Times New Roman" w:cs="Times New Roman"/>
          <w:sz w:val="24"/>
          <w:szCs w:val="24"/>
        </w:rPr>
        <w:tab/>
        <w:t>He has resigned by this date.   (C.P.R. 1476-85 p.167)</w:t>
      </w:r>
    </w:p>
    <w:p w14:paraId="713BCAAC" w14:textId="77777777" w:rsidR="009A25E3" w:rsidRDefault="009A25E3" w:rsidP="009A25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B0D57" w14:textId="77777777" w:rsidR="009A25E3" w:rsidRDefault="009A25E3" w:rsidP="009A25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9B88F6" w14:textId="77777777" w:rsidR="009A25E3" w:rsidRDefault="009A25E3" w:rsidP="009A25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June 2021</w:t>
      </w:r>
    </w:p>
    <w:p w14:paraId="044217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48D32" w14:textId="77777777" w:rsidR="009A25E3" w:rsidRDefault="009A25E3" w:rsidP="009139A6">
      <w:r>
        <w:separator/>
      </w:r>
    </w:p>
  </w:endnote>
  <w:endnote w:type="continuationSeparator" w:id="0">
    <w:p w14:paraId="21FF5526" w14:textId="77777777" w:rsidR="009A25E3" w:rsidRDefault="009A25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11A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899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111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2F0C1" w14:textId="77777777" w:rsidR="009A25E3" w:rsidRDefault="009A25E3" w:rsidP="009139A6">
      <w:r>
        <w:separator/>
      </w:r>
    </w:p>
  </w:footnote>
  <w:footnote w:type="continuationSeparator" w:id="0">
    <w:p w14:paraId="57ECD588" w14:textId="77777777" w:rsidR="009A25E3" w:rsidRDefault="009A25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44D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8B5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AA1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E3"/>
    <w:rsid w:val="000666E0"/>
    <w:rsid w:val="002510B7"/>
    <w:rsid w:val="005C130B"/>
    <w:rsid w:val="00826F5C"/>
    <w:rsid w:val="009139A6"/>
    <w:rsid w:val="009448BB"/>
    <w:rsid w:val="009A25E3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AB194"/>
  <w15:chartTrackingRefBased/>
  <w15:docId w15:val="{DA972531-2007-4227-A08A-0B52FDBE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2021-06-25T12:46:00Z</dcterms:created>
  <dcterms:modified xsi:type="dcterms:W3CDTF">2021-06-25T12:47:00Z</dcterms:modified>
</cp:coreProperties>
</file>