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06F1E" w14:textId="73887828" w:rsidR="00E47068" w:rsidRDefault="00847C5E" w:rsidP="00C009D8">
      <w:pPr>
        <w:pStyle w:val="NoSpacing"/>
      </w:pPr>
      <w:r>
        <w:rPr>
          <w:u w:val="single"/>
        </w:rPr>
        <w:t>Christine JAMES</w:t>
      </w:r>
      <w:r>
        <w:t xml:space="preserve">      (</w:t>
      </w:r>
      <w:r w:rsidR="00832901">
        <w:t>1401 – 1435)</w:t>
      </w:r>
    </w:p>
    <w:p w14:paraId="42928FD5" w14:textId="62C531C6" w:rsidR="00832901" w:rsidRDefault="00832901" w:rsidP="00C009D8">
      <w:pPr>
        <w:pStyle w:val="NoSpacing"/>
      </w:pPr>
      <w:r>
        <w:t>of Boarstall.</w:t>
      </w:r>
    </w:p>
    <w:p w14:paraId="1703BD33" w14:textId="77777777" w:rsidR="00847C5E" w:rsidRDefault="00847C5E" w:rsidP="00C009D8">
      <w:pPr>
        <w:pStyle w:val="NoSpacing"/>
      </w:pPr>
    </w:p>
    <w:p w14:paraId="057E0534" w14:textId="77777777" w:rsidR="00847C5E" w:rsidRDefault="00847C5E" w:rsidP="00C009D8">
      <w:pPr>
        <w:pStyle w:val="NoSpacing"/>
      </w:pPr>
    </w:p>
    <w:p w14:paraId="4E9A4DCB" w14:textId="77777777" w:rsidR="00847C5E" w:rsidRDefault="00847C5E" w:rsidP="00C009D8">
      <w:pPr>
        <w:pStyle w:val="NoSpacing"/>
      </w:pPr>
      <w:r>
        <w:t>Daughter of Robert James of Chickenden and Boarstall, Oxfordshire(q.v.).</w:t>
      </w:r>
    </w:p>
    <w:p w14:paraId="10A73D8A" w14:textId="77777777" w:rsidR="00847C5E" w:rsidRDefault="00847C5E" w:rsidP="00C009D8">
      <w:pPr>
        <w:pStyle w:val="NoSpacing"/>
      </w:pPr>
      <w:r>
        <w:t>(H.P. pp.711-2)</w:t>
      </w:r>
    </w:p>
    <w:p w14:paraId="7AF093F9" w14:textId="77777777" w:rsidR="00847C5E" w:rsidRDefault="00847C5E" w:rsidP="00C009D8">
      <w:pPr>
        <w:pStyle w:val="NoSpacing"/>
      </w:pPr>
      <w:r>
        <w:t>= Edmund Rede(d.1430).  (ibid.)</w:t>
      </w:r>
    </w:p>
    <w:p w14:paraId="7A69A42D" w14:textId="77777777" w:rsidR="00847C5E" w:rsidRDefault="00847C5E" w:rsidP="00C009D8">
      <w:pPr>
        <w:pStyle w:val="NoSpacing"/>
      </w:pPr>
      <w:r>
        <w:t>Son:  Sir Edmund Rede(d.1489)(q.v.).   (ibid.)</w:t>
      </w:r>
    </w:p>
    <w:p w14:paraId="6BC42E87" w14:textId="77777777" w:rsidR="00832901" w:rsidRDefault="00832901" w:rsidP="00C009D8">
      <w:pPr>
        <w:pStyle w:val="NoSpacing"/>
      </w:pPr>
    </w:p>
    <w:p w14:paraId="26177B9B" w14:textId="77777777" w:rsidR="00832901" w:rsidRDefault="00832901" w:rsidP="00C009D8">
      <w:pPr>
        <w:pStyle w:val="NoSpacing"/>
      </w:pPr>
    </w:p>
    <w:p w14:paraId="53A10EC8" w14:textId="3BA637C6" w:rsidR="00832901" w:rsidRDefault="00832901" w:rsidP="00C009D8">
      <w:pPr>
        <w:pStyle w:val="NoSpacing"/>
      </w:pPr>
      <w:r>
        <w:tab/>
        <w:t>1401</w:t>
      </w:r>
      <w:r>
        <w:tab/>
        <w:t>She was born in Boarstall.   (FamilySearch)</w:t>
      </w:r>
    </w:p>
    <w:p w14:paraId="605121E6" w14:textId="2E5F6021" w:rsidR="00832901" w:rsidRDefault="00832901" w:rsidP="00C009D8">
      <w:pPr>
        <w:pStyle w:val="NoSpacing"/>
      </w:pPr>
      <w:r>
        <w:tab/>
        <w:t>1435</w:t>
      </w:r>
      <w:r>
        <w:tab/>
        <w:t>She died in Boarstall.  (ibid.)</w:t>
      </w:r>
    </w:p>
    <w:p w14:paraId="41CC41C4" w14:textId="77777777" w:rsidR="00847C5E" w:rsidRDefault="00847C5E" w:rsidP="00C009D8">
      <w:pPr>
        <w:pStyle w:val="NoSpacing"/>
      </w:pPr>
    </w:p>
    <w:p w14:paraId="5403D9F0" w14:textId="77777777" w:rsidR="00847C5E" w:rsidRDefault="00847C5E" w:rsidP="00C009D8">
      <w:pPr>
        <w:pStyle w:val="NoSpacing"/>
      </w:pPr>
    </w:p>
    <w:p w14:paraId="32CCAEF2" w14:textId="77777777" w:rsidR="00847C5E" w:rsidRDefault="00847C5E" w:rsidP="00C009D8">
      <w:pPr>
        <w:pStyle w:val="NoSpacing"/>
      </w:pPr>
      <w:r>
        <w:t>24 May 2014</w:t>
      </w:r>
    </w:p>
    <w:p w14:paraId="7B4116E4" w14:textId="2A690DF6" w:rsidR="00832901" w:rsidRPr="00847C5E" w:rsidRDefault="00832901" w:rsidP="00C009D8">
      <w:pPr>
        <w:pStyle w:val="NoSpacing"/>
      </w:pPr>
      <w:r>
        <w:t>28 October 2023</w:t>
      </w:r>
    </w:p>
    <w:sectPr w:rsidR="00832901" w:rsidRPr="00847C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9E759" w14:textId="77777777" w:rsidR="00847C5E" w:rsidRDefault="00847C5E" w:rsidP="00920DE3">
      <w:pPr>
        <w:spacing w:after="0" w:line="240" w:lineRule="auto"/>
      </w:pPr>
      <w:r>
        <w:separator/>
      </w:r>
    </w:p>
  </w:endnote>
  <w:endnote w:type="continuationSeparator" w:id="0">
    <w:p w14:paraId="32C236C7" w14:textId="77777777" w:rsidR="00847C5E" w:rsidRDefault="00847C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B7DEE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1F02E" w14:textId="77777777" w:rsidR="00C009D8" w:rsidRPr="00C009D8" w:rsidRDefault="00C009D8">
    <w:pPr>
      <w:pStyle w:val="Footer"/>
    </w:pPr>
    <w:r>
      <w:t>Copyright I.S.Rogers 9 August 2013</w:t>
    </w:r>
  </w:p>
  <w:p w14:paraId="7577D140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6436C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03CD3" w14:textId="77777777" w:rsidR="00847C5E" w:rsidRDefault="00847C5E" w:rsidP="00920DE3">
      <w:pPr>
        <w:spacing w:after="0" w:line="240" w:lineRule="auto"/>
      </w:pPr>
      <w:r>
        <w:separator/>
      </w:r>
    </w:p>
  </w:footnote>
  <w:footnote w:type="continuationSeparator" w:id="0">
    <w:p w14:paraId="6A2039DD" w14:textId="77777777" w:rsidR="00847C5E" w:rsidRDefault="00847C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E34A2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0DE98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4376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7C5E"/>
    <w:rsid w:val="00120749"/>
    <w:rsid w:val="00624CAE"/>
    <w:rsid w:val="00832901"/>
    <w:rsid w:val="00847C5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58874"/>
  <w15:docId w15:val="{90DA536B-A41B-4AE5-BD1C-192ED6AE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2014-05-24T21:55:00Z</dcterms:created>
  <dcterms:modified xsi:type="dcterms:W3CDTF">2023-10-28T11:21:00Z</dcterms:modified>
</cp:coreProperties>
</file>